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62739" w14:textId="77777777" w:rsidR="00F17F7A" w:rsidRDefault="00F17F7A" w:rsidP="00F17F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Cornelius VAUTRE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51BB7A1E" w14:textId="77777777" w:rsidR="00F17F7A" w:rsidRDefault="00F17F7A" w:rsidP="00F17F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Merchant.</w:t>
      </w:r>
    </w:p>
    <w:p w14:paraId="2048A485" w14:textId="77777777" w:rsidR="00F17F7A" w:rsidRDefault="00F17F7A" w:rsidP="00F17F7A">
      <w:pPr>
        <w:pStyle w:val="NoSpacing"/>
        <w:rPr>
          <w:rFonts w:cs="Times New Roman"/>
          <w:szCs w:val="24"/>
        </w:rPr>
      </w:pPr>
    </w:p>
    <w:p w14:paraId="1DDC5112" w14:textId="77777777" w:rsidR="00F17F7A" w:rsidRDefault="00F17F7A" w:rsidP="00F17F7A">
      <w:pPr>
        <w:pStyle w:val="NoSpacing"/>
        <w:rPr>
          <w:rFonts w:cs="Times New Roman"/>
          <w:szCs w:val="24"/>
        </w:rPr>
      </w:pPr>
    </w:p>
    <w:p w14:paraId="281ECF58" w14:textId="77777777" w:rsidR="00F17F7A" w:rsidRDefault="00F17F7A" w:rsidP="00F17F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Oct.1485</w:t>
      </w:r>
      <w:r>
        <w:rPr>
          <w:rFonts w:cs="Times New Roman"/>
          <w:szCs w:val="24"/>
        </w:rPr>
        <w:tab/>
        <w:t>John Put, late of Lincoln(q.v.), was pardoned for not appearing to</w:t>
      </w:r>
    </w:p>
    <w:p w14:paraId="41053876" w14:textId="77777777" w:rsidR="00F17F7A" w:rsidRDefault="00F17F7A" w:rsidP="00F17F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answer him touching a debt of £26 10s.   </w:t>
      </w:r>
    </w:p>
    <w:p w14:paraId="0053EA60" w14:textId="77777777" w:rsidR="00F17F7A" w:rsidRDefault="00F17F7A" w:rsidP="00F17F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p.1)</w:t>
      </w:r>
    </w:p>
    <w:p w14:paraId="2E5320BE" w14:textId="77777777" w:rsidR="00F17F7A" w:rsidRDefault="00F17F7A" w:rsidP="00F17F7A">
      <w:pPr>
        <w:pStyle w:val="NoSpacing"/>
        <w:rPr>
          <w:rFonts w:cs="Times New Roman"/>
          <w:szCs w:val="24"/>
        </w:rPr>
      </w:pPr>
    </w:p>
    <w:p w14:paraId="461BF7E2" w14:textId="77777777" w:rsidR="00F17F7A" w:rsidRDefault="00F17F7A" w:rsidP="00F17F7A">
      <w:pPr>
        <w:pStyle w:val="NoSpacing"/>
        <w:rPr>
          <w:rFonts w:cs="Times New Roman"/>
          <w:szCs w:val="24"/>
        </w:rPr>
      </w:pPr>
    </w:p>
    <w:p w14:paraId="3A017FAE" w14:textId="77777777" w:rsidR="00F17F7A" w:rsidRDefault="00F17F7A" w:rsidP="00F17F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350E01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A9623" w14:textId="77777777" w:rsidR="00F17F7A" w:rsidRDefault="00F17F7A" w:rsidP="009139A6">
      <w:r>
        <w:separator/>
      </w:r>
    </w:p>
  </w:endnote>
  <w:endnote w:type="continuationSeparator" w:id="0">
    <w:p w14:paraId="5791987F" w14:textId="77777777" w:rsidR="00F17F7A" w:rsidRDefault="00F17F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449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9D9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82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F9FDE" w14:textId="77777777" w:rsidR="00F17F7A" w:rsidRDefault="00F17F7A" w:rsidP="009139A6">
      <w:r>
        <w:separator/>
      </w:r>
    </w:p>
  </w:footnote>
  <w:footnote w:type="continuationSeparator" w:id="0">
    <w:p w14:paraId="7C7FEBB4" w14:textId="77777777" w:rsidR="00F17F7A" w:rsidRDefault="00F17F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AD0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BC3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79C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7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7F7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49535"/>
  <w15:chartTrackingRefBased/>
  <w15:docId w15:val="{AE03CF5B-F94B-4DD3-B625-4A7296A4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2024-05-08T18:07:00Z</dcterms:created>
  <dcterms:modified xsi:type="dcterms:W3CDTF">2024-05-08T18:07:00Z</dcterms:modified>
</cp:coreProperties>
</file>