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5D0E2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VAUTORT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B2B4B64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Clyst, Devon.</w:t>
      </w:r>
    </w:p>
    <w:p w14:paraId="36F7F446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62FD11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9354A3" w14:textId="77777777" w:rsidR="00291C7C" w:rsidRDefault="00291C7C" w:rsidP="00291C7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Devon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22B46E" w14:textId="77777777" w:rsidR="00291C7C" w:rsidRDefault="00291C7C" w:rsidP="00291C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367090D1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p.187)</w:t>
      </w:r>
    </w:p>
    <w:p w14:paraId="177065E3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0185A3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0A5B1" w14:textId="77777777" w:rsidR="00291C7C" w:rsidRDefault="00291C7C" w:rsidP="00291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2021</w:t>
      </w:r>
    </w:p>
    <w:p w14:paraId="28C424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B9092" w14:textId="77777777" w:rsidR="00291C7C" w:rsidRDefault="00291C7C" w:rsidP="009139A6">
      <w:r>
        <w:separator/>
      </w:r>
    </w:p>
  </w:endnote>
  <w:endnote w:type="continuationSeparator" w:id="0">
    <w:p w14:paraId="01C635C3" w14:textId="77777777" w:rsidR="00291C7C" w:rsidRDefault="00291C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579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41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0DA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9CB60" w14:textId="77777777" w:rsidR="00291C7C" w:rsidRDefault="00291C7C" w:rsidP="009139A6">
      <w:r>
        <w:separator/>
      </w:r>
    </w:p>
  </w:footnote>
  <w:footnote w:type="continuationSeparator" w:id="0">
    <w:p w14:paraId="2A8748C6" w14:textId="77777777" w:rsidR="00291C7C" w:rsidRDefault="00291C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529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D3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57F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7C"/>
    <w:rsid w:val="000666E0"/>
    <w:rsid w:val="002510B7"/>
    <w:rsid w:val="00291C7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2C8AA"/>
  <w15:chartTrackingRefBased/>
  <w15:docId w15:val="{B1BC9DDF-1E4B-40AD-A214-DB986160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2021-05-27T18:37:00Z</dcterms:created>
  <dcterms:modified xsi:type="dcterms:W3CDTF">2021-05-27T18:37:00Z</dcterms:modified>
</cp:coreProperties>
</file>