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17D08" w14:textId="77777777" w:rsidR="00E72EEF" w:rsidRDefault="00E72EEF" w:rsidP="00E72EE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VAUSE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C466D33" w14:textId="77777777" w:rsidR="00E72EEF" w:rsidRDefault="00E72EEF" w:rsidP="00E72EE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Odiham.</w:t>
      </w:r>
    </w:p>
    <w:p w14:paraId="64D840CD" w14:textId="77777777" w:rsidR="00E72EEF" w:rsidRDefault="00E72EEF" w:rsidP="00E72EE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73ADB4D" w14:textId="77777777" w:rsidR="00E72EEF" w:rsidRDefault="00E72EEF" w:rsidP="00E72EE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7FC0938" w14:textId="77777777" w:rsidR="00E72EEF" w:rsidRDefault="00E72EEF" w:rsidP="00E72EE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Hampshire the moiety of the taxes of a fifteenth and a tenth which were granted to the King at the last Parliament.</w:t>
      </w:r>
    </w:p>
    <w:p w14:paraId="6AFA6090" w14:textId="77777777" w:rsidR="00E72EEF" w:rsidRDefault="00E72EEF" w:rsidP="00E72EE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22576F7F" w14:textId="77777777" w:rsidR="00E72EEF" w:rsidRDefault="00E72EEF" w:rsidP="00E72EE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F5D264B" w14:textId="77777777" w:rsidR="00E72EEF" w:rsidRDefault="00E72EEF" w:rsidP="00E72EE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392C5D8" w14:textId="77777777" w:rsidR="00E72EEF" w:rsidRDefault="00E72EEF" w:rsidP="00E72EE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107B6C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69412" w14:textId="77777777" w:rsidR="00E72EEF" w:rsidRDefault="00E72EEF" w:rsidP="009139A6">
      <w:r>
        <w:separator/>
      </w:r>
    </w:p>
  </w:endnote>
  <w:endnote w:type="continuationSeparator" w:id="0">
    <w:p w14:paraId="5303248E" w14:textId="77777777" w:rsidR="00E72EEF" w:rsidRDefault="00E72E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B2A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BAE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4E6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0310E3" w14:textId="77777777" w:rsidR="00E72EEF" w:rsidRDefault="00E72EEF" w:rsidP="009139A6">
      <w:r>
        <w:separator/>
      </w:r>
    </w:p>
  </w:footnote>
  <w:footnote w:type="continuationSeparator" w:id="0">
    <w:p w14:paraId="501EC079" w14:textId="77777777" w:rsidR="00E72EEF" w:rsidRDefault="00E72E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F03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8C7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560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EF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72EE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1B908"/>
  <w15:chartTrackingRefBased/>
  <w15:docId w15:val="{A35A7EC2-349F-4C86-A84A-BC24905F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EE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2024-05-12T19:28:00Z</dcterms:created>
  <dcterms:modified xsi:type="dcterms:W3CDTF">2024-05-12T19:29:00Z</dcterms:modified>
</cp:coreProperties>
</file>