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2CDB1" w14:textId="77777777" w:rsidR="008B02B0" w:rsidRDefault="008B02B0" w:rsidP="008B02B0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William VAUS (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VANS)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 (fl.1483)</w:t>
      </w:r>
    </w:p>
    <w:p w14:paraId="2889D9E4" w14:textId="77777777" w:rsidR="008B02B0" w:rsidRDefault="008B02B0" w:rsidP="008B02B0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Beccles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Suffolk. Hosier.</w:t>
      </w:r>
    </w:p>
    <w:p w14:paraId="4B78CA75" w14:textId="77777777" w:rsidR="008B02B0" w:rsidRDefault="008B02B0" w:rsidP="008B02B0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3FBC10B" w14:textId="77777777" w:rsidR="008B02B0" w:rsidRDefault="008B02B0" w:rsidP="008B02B0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C29BB55" w14:textId="77777777" w:rsidR="008B02B0" w:rsidRDefault="008B02B0" w:rsidP="008B02B0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Robert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Lopham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 brought a plaint of trespass and assault against him.</w:t>
      </w:r>
    </w:p>
    <w:p w14:paraId="08047AEF" w14:textId="77777777" w:rsidR="008B02B0" w:rsidRDefault="008B02B0" w:rsidP="008B02B0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Robert Vaus 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Beccles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(q.v.), his wife, Alice(q.v.), and John Bakke of</w:t>
      </w:r>
    </w:p>
    <w:p w14:paraId="2EECC824" w14:textId="77777777" w:rsidR="008B02B0" w:rsidRDefault="008B02B0" w:rsidP="008B02B0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Beccles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(q.v.).</w:t>
      </w:r>
    </w:p>
    <w:p w14:paraId="4CC6D216" w14:textId="77777777" w:rsidR="008B02B0" w:rsidRDefault="008B02B0" w:rsidP="008B02B0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02767B00" w14:textId="77777777" w:rsidR="008B02B0" w:rsidRDefault="008B02B0" w:rsidP="008B02B0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6595CC9" w14:textId="77777777" w:rsidR="008B02B0" w:rsidRDefault="008B02B0" w:rsidP="008B02B0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D493DD2" w14:textId="77777777" w:rsidR="008B02B0" w:rsidRDefault="008B02B0" w:rsidP="008B02B0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24 September 2021</w:t>
      </w:r>
    </w:p>
    <w:p w14:paraId="486E842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458946" w14:textId="77777777" w:rsidR="008B02B0" w:rsidRDefault="008B02B0" w:rsidP="009139A6">
      <w:r>
        <w:separator/>
      </w:r>
    </w:p>
  </w:endnote>
  <w:endnote w:type="continuationSeparator" w:id="0">
    <w:p w14:paraId="237BF44C" w14:textId="77777777" w:rsidR="008B02B0" w:rsidRDefault="008B02B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162B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E0DB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AEBB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CFD747" w14:textId="77777777" w:rsidR="008B02B0" w:rsidRDefault="008B02B0" w:rsidP="009139A6">
      <w:r>
        <w:separator/>
      </w:r>
    </w:p>
  </w:footnote>
  <w:footnote w:type="continuationSeparator" w:id="0">
    <w:p w14:paraId="52D5261B" w14:textId="77777777" w:rsidR="008B02B0" w:rsidRDefault="008B02B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63F7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707C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3F71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2B0"/>
    <w:rsid w:val="000666E0"/>
    <w:rsid w:val="002510B7"/>
    <w:rsid w:val="005C130B"/>
    <w:rsid w:val="00826F5C"/>
    <w:rsid w:val="008B02B0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5E6A4"/>
  <w15:chartTrackingRefBased/>
  <w15:docId w15:val="{45183A15-A357-4150-8BF5-515B48557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B02B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2021-11-04T19:55:00Z</dcterms:created>
  <dcterms:modified xsi:type="dcterms:W3CDTF">2021-11-04T19:55:00Z</dcterms:modified>
</cp:coreProperties>
</file>