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VAUS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 the</w:t>
      </w: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Sir Humphrey Stafford(q.v.).</w:t>
      </w: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21-186)</w:t>
      </w: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C1EB2" w:rsidRDefault="003C1EB2" w:rsidP="003C1E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3C1E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EB2" w:rsidRDefault="003C1EB2" w:rsidP="00564E3C">
      <w:pPr>
        <w:spacing w:after="0" w:line="240" w:lineRule="auto"/>
      </w:pPr>
      <w:r>
        <w:separator/>
      </w:r>
    </w:p>
  </w:endnote>
  <w:endnote w:type="continuationSeparator" w:id="0">
    <w:p w:rsidR="003C1EB2" w:rsidRDefault="003C1EB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1EB2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EB2" w:rsidRDefault="003C1EB2" w:rsidP="00564E3C">
      <w:pPr>
        <w:spacing w:after="0" w:line="240" w:lineRule="auto"/>
      </w:pPr>
      <w:r>
        <w:separator/>
      </w:r>
    </w:p>
  </w:footnote>
  <w:footnote w:type="continuationSeparator" w:id="0">
    <w:p w:rsidR="003C1EB2" w:rsidRDefault="003C1EB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EB2"/>
    <w:rsid w:val="00372DC6"/>
    <w:rsid w:val="003C1EB2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D84EE"/>
  <w15:chartTrackingRefBased/>
  <w15:docId w15:val="{EF0436BF-E8C7-4617-9B24-5CC161F70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2016-01-10T20:08:00Z</dcterms:created>
  <dcterms:modified xsi:type="dcterms:W3CDTF">2016-01-10T20:08:00Z</dcterms:modified>
</cp:coreProperties>
</file>