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496BC" w14:textId="1C20A5FD" w:rsidR="00FA5A7D" w:rsidRDefault="00FA5A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VAUS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DAED610" w14:textId="55D5D3B2" w:rsidR="00FA5A7D" w:rsidRDefault="00FA5A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 of the Crown.</w:t>
      </w:r>
    </w:p>
    <w:p w14:paraId="08EC12CB" w14:textId="77777777" w:rsidR="00FA5A7D" w:rsidRDefault="00FA5A7D" w:rsidP="009139A6">
      <w:pPr>
        <w:pStyle w:val="NoSpacing"/>
        <w:rPr>
          <w:rFonts w:cs="Times New Roman"/>
          <w:szCs w:val="24"/>
        </w:rPr>
      </w:pPr>
    </w:p>
    <w:p w14:paraId="17F54D48" w14:textId="77777777" w:rsidR="00FA5A7D" w:rsidRDefault="00FA5A7D" w:rsidP="009139A6">
      <w:pPr>
        <w:pStyle w:val="NoSpacing"/>
        <w:rPr>
          <w:rFonts w:cs="Times New Roman"/>
          <w:szCs w:val="24"/>
        </w:rPr>
      </w:pPr>
    </w:p>
    <w:p w14:paraId="68C8E624" w14:textId="082F9620" w:rsidR="004C6810" w:rsidRDefault="00FA5A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Jun.1453</w:t>
      </w:r>
      <w:r>
        <w:rPr>
          <w:rFonts w:cs="Times New Roman"/>
          <w:szCs w:val="24"/>
        </w:rPr>
        <w:tab/>
        <w:t>He was granted 6d a day from Michaelmas last.</w:t>
      </w:r>
    </w:p>
    <w:p w14:paraId="7FF97BCA" w14:textId="0D987320" w:rsidR="00FA5A7D" w:rsidRDefault="00FA5A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p.71)</w:t>
      </w:r>
    </w:p>
    <w:p w14:paraId="0F4C8BB7" w14:textId="77777777" w:rsidR="00FA5A7D" w:rsidRDefault="00FA5A7D" w:rsidP="009139A6">
      <w:pPr>
        <w:pStyle w:val="NoSpacing"/>
        <w:rPr>
          <w:rFonts w:cs="Times New Roman"/>
          <w:szCs w:val="24"/>
        </w:rPr>
      </w:pPr>
    </w:p>
    <w:p w14:paraId="2AC5EFC5" w14:textId="77777777" w:rsidR="00FA5A7D" w:rsidRDefault="00FA5A7D" w:rsidP="009139A6">
      <w:pPr>
        <w:pStyle w:val="NoSpacing"/>
        <w:rPr>
          <w:rFonts w:cs="Times New Roman"/>
          <w:szCs w:val="24"/>
        </w:rPr>
      </w:pPr>
    </w:p>
    <w:p w14:paraId="47859ED9" w14:textId="1427FC51" w:rsidR="00FA5A7D" w:rsidRPr="00DC387E" w:rsidRDefault="00FA5A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sectPr w:rsidR="00FA5A7D" w:rsidRPr="00DC38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9B861" w14:textId="77777777" w:rsidR="00CB166A" w:rsidRDefault="00CB166A" w:rsidP="009139A6">
      <w:r>
        <w:separator/>
      </w:r>
    </w:p>
  </w:endnote>
  <w:endnote w:type="continuationSeparator" w:id="0">
    <w:p w14:paraId="1AB5B0E2" w14:textId="77777777" w:rsidR="00CB166A" w:rsidRDefault="00CB16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95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E05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492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71B61" w14:textId="77777777" w:rsidR="00CB166A" w:rsidRDefault="00CB166A" w:rsidP="009139A6">
      <w:r>
        <w:separator/>
      </w:r>
    </w:p>
  </w:footnote>
  <w:footnote w:type="continuationSeparator" w:id="0">
    <w:p w14:paraId="7A81CE1F" w14:textId="77777777" w:rsidR="00CB166A" w:rsidRDefault="00CB16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3F8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019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DA7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6A"/>
    <w:rsid w:val="000666E0"/>
    <w:rsid w:val="000C738F"/>
    <w:rsid w:val="002510B7"/>
    <w:rsid w:val="004C6810"/>
    <w:rsid w:val="005C130B"/>
    <w:rsid w:val="0066753F"/>
    <w:rsid w:val="006D40CA"/>
    <w:rsid w:val="00704615"/>
    <w:rsid w:val="00742CDA"/>
    <w:rsid w:val="007D389A"/>
    <w:rsid w:val="00826F5C"/>
    <w:rsid w:val="00836D38"/>
    <w:rsid w:val="009139A6"/>
    <w:rsid w:val="009448BB"/>
    <w:rsid w:val="00947624"/>
    <w:rsid w:val="009E52B7"/>
    <w:rsid w:val="00A3176C"/>
    <w:rsid w:val="00AE65F8"/>
    <w:rsid w:val="00BA00AB"/>
    <w:rsid w:val="00BE0653"/>
    <w:rsid w:val="00C30982"/>
    <w:rsid w:val="00C931FD"/>
    <w:rsid w:val="00CB166A"/>
    <w:rsid w:val="00CB4ED9"/>
    <w:rsid w:val="00DC387E"/>
    <w:rsid w:val="00E21CE5"/>
    <w:rsid w:val="00E72761"/>
    <w:rsid w:val="00EB3209"/>
    <w:rsid w:val="00EF3932"/>
    <w:rsid w:val="00F41096"/>
    <w:rsid w:val="00F5287F"/>
    <w:rsid w:val="00FA163E"/>
    <w:rsid w:val="00FA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1117B"/>
  <w15:chartTrackingRefBased/>
  <w15:docId w15:val="{949F0772-FF9F-439B-88F0-D550139B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B16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231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2023-12-10T14:22:00Z</dcterms:created>
  <dcterms:modified xsi:type="dcterms:W3CDTF">2023-12-10T19:28:00Z</dcterms:modified>
</cp:coreProperties>
</file>