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0B02D" w14:textId="77777777" w:rsidR="009F1C8D" w:rsidRDefault="009F1C8D" w:rsidP="009F1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VAUS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3E43B239" w14:textId="77777777" w:rsidR="009F1C8D" w:rsidRDefault="009F1C8D" w:rsidP="009F1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Crown.</w:t>
      </w:r>
    </w:p>
    <w:p w14:paraId="4619028F" w14:textId="77777777" w:rsidR="009F1C8D" w:rsidRDefault="009F1C8D" w:rsidP="009F1C8D">
      <w:pPr>
        <w:pStyle w:val="NoSpacing"/>
        <w:rPr>
          <w:rFonts w:cs="Times New Roman"/>
          <w:szCs w:val="24"/>
        </w:rPr>
      </w:pPr>
    </w:p>
    <w:p w14:paraId="4883F739" w14:textId="77777777" w:rsidR="009F1C8D" w:rsidRDefault="009F1C8D" w:rsidP="009F1C8D">
      <w:pPr>
        <w:pStyle w:val="NoSpacing"/>
        <w:rPr>
          <w:rFonts w:cs="Times New Roman"/>
          <w:szCs w:val="24"/>
        </w:rPr>
      </w:pPr>
    </w:p>
    <w:p w14:paraId="09B0264B" w14:textId="77777777" w:rsidR="009F1C8D" w:rsidRDefault="009F1C8D" w:rsidP="009F1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Jun.1453</w:t>
      </w:r>
      <w:r>
        <w:rPr>
          <w:rFonts w:cs="Times New Roman"/>
          <w:szCs w:val="24"/>
        </w:rPr>
        <w:tab/>
        <w:t>He was granted 6d a day.   (C.P.R. 1452-61 p.83)</w:t>
      </w:r>
    </w:p>
    <w:p w14:paraId="45B9C3E4" w14:textId="77777777" w:rsidR="009F1C8D" w:rsidRDefault="009F1C8D" w:rsidP="009F1C8D">
      <w:pPr>
        <w:pStyle w:val="NoSpacing"/>
        <w:rPr>
          <w:rFonts w:cs="Times New Roman"/>
          <w:szCs w:val="24"/>
        </w:rPr>
      </w:pPr>
    </w:p>
    <w:p w14:paraId="029CE7F6" w14:textId="77777777" w:rsidR="009F1C8D" w:rsidRDefault="009F1C8D" w:rsidP="009F1C8D">
      <w:pPr>
        <w:pStyle w:val="NoSpacing"/>
        <w:rPr>
          <w:rFonts w:cs="Times New Roman"/>
          <w:szCs w:val="24"/>
        </w:rPr>
      </w:pPr>
    </w:p>
    <w:p w14:paraId="587B6B95" w14:textId="77777777" w:rsidR="009F1C8D" w:rsidRDefault="009F1C8D" w:rsidP="009F1C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January 2024</w:t>
      </w:r>
    </w:p>
    <w:p w14:paraId="6DB51E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0199E" w14:textId="77777777" w:rsidR="009F1C8D" w:rsidRDefault="009F1C8D" w:rsidP="009139A6">
      <w:r>
        <w:separator/>
      </w:r>
    </w:p>
  </w:endnote>
  <w:endnote w:type="continuationSeparator" w:id="0">
    <w:p w14:paraId="016ED6A8" w14:textId="77777777" w:rsidR="009F1C8D" w:rsidRDefault="009F1C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F3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5A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085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59C9" w14:textId="77777777" w:rsidR="009F1C8D" w:rsidRDefault="009F1C8D" w:rsidP="009139A6">
      <w:r>
        <w:separator/>
      </w:r>
    </w:p>
  </w:footnote>
  <w:footnote w:type="continuationSeparator" w:id="0">
    <w:p w14:paraId="649B5D08" w14:textId="77777777" w:rsidR="009F1C8D" w:rsidRDefault="009F1C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780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F8D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621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8D"/>
    <w:rsid w:val="000666E0"/>
    <w:rsid w:val="002510B7"/>
    <w:rsid w:val="005C130B"/>
    <w:rsid w:val="00826F5C"/>
    <w:rsid w:val="009139A6"/>
    <w:rsid w:val="009448BB"/>
    <w:rsid w:val="00947624"/>
    <w:rsid w:val="009F1C8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FF6C5"/>
  <w15:chartTrackingRefBased/>
  <w15:docId w15:val="{C5E0DE51-D33E-4553-BE8C-7091268C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2024-01-09T21:40:00Z</dcterms:created>
  <dcterms:modified xsi:type="dcterms:W3CDTF">2024-01-09T21:41:00Z</dcterms:modified>
</cp:coreProperties>
</file>