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B5CC4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VAUS (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VANS)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(fl.1483)</w:t>
      </w:r>
    </w:p>
    <w:p w14:paraId="3292D60C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Suffolk. Yeoman.</w:t>
      </w:r>
    </w:p>
    <w:p w14:paraId="462A542A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0EBA5E0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B475B51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= Alice(q.v.).</w:t>
      </w:r>
    </w:p>
    <w:p w14:paraId="0B86FD35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4AC985E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C5E3E3D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686A02C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Lopham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trespass and assault against them,</w:t>
      </w:r>
    </w:p>
    <w:p w14:paraId="35BB951F" w14:textId="77777777" w:rsidR="00280285" w:rsidRPr="00900A3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William Vaus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John Bakke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.  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(ibid.)</w:t>
      </w:r>
    </w:p>
    <w:p w14:paraId="785497A1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04A05BB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2CAB5B9" w14:textId="77777777" w:rsidR="00280285" w:rsidRDefault="00280285" w:rsidP="0028028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24 September 2021</w:t>
      </w:r>
    </w:p>
    <w:p w14:paraId="2E15A7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6E6E9" w14:textId="77777777" w:rsidR="00280285" w:rsidRDefault="00280285" w:rsidP="009139A6">
      <w:r>
        <w:separator/>
      </w:r>
    </w:p>
  </w:endnote>
  <w:endnote w:type="continuationSeparator" w:id="0">
    <w:p w14:paraId="02FB1AD4" w14:textId="77777777" w:rsidR="00280285" w:rsidRDefault="002802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256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ECB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06B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5B4CF" w14:textId="77777777" w:rsidR="00280285" w:rsidRDefault="00280285" w:rsidP="009139A6">
      <w:r>
        <w:separator/>
      </w:r>
    </w:p>
  </w:footnote>
  <w:footnote w:type="continuationSeparator" w:id="0">
    <w:p w14:paraId="7BC9DF31" w14:textId="77777777" w:rsidR="00280285" w:rsidRDefault="002802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D33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318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D4F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285"/>
    <w:rsid w:val="000666E0"/>
    <w:rsid w:val="002510B7"/>
    <w:rsid w:val="0028028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6DF46"/>
  <w15:chartTrackingRefBased/>
  <w15:docId w15:val="{957EF9E8-636C-4325-A0FE-20B4E4E16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02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2021-11-04T19:53:00Z</dcterms:created>
  <dcterms:modified xsi:type="dcterms:W3CDTF">2021-11-04T19:53:00Z</dcterms:modified>
</cp:coreProperties>
</file>