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8EC5C" w14:textId="77777777" w:rsidR="007A3454" w:rsidRDefault="007A3454" w:rsidP="007A34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VAUS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23906CC0" w14:textId="77777777" w:rsidR="007A3454" w:rsidRDefault="007A3454" w:rsidP="007A34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A8C7CE" w14:textId="77777777" w:rsidR="007A3454" w:rsidRDefault="007A3454" w:rsidP="007A34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0623AB" w14:textId="77777777" w:rsidR="007A3454" w:rsidRDefault="007A3454" w:rsidP="007A34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Basingstoke,</w:t>
      </w:r>
    </w:p>
    <w:p w14:paraId="3A933E73" w14:textId="77777777" w:rsidR="007A3454" w:rsidRDefault="007A3454" w:rsidP="007A34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Hampshire, into lands of Sir Bernard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DCF87C3" w14:textId="77777777" w:rsidR="007A3454" w:rsidRDefault="007A3454" w:rsidP="007A34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23897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https://inquisitionspostmortem.ac.uk/view/inquisition/18-042/48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D981057" w14:textId="77777777" w:rsidR="007A3454" w:rsidRDefault="007A3454" w:rsidP="007A34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B7C4E7" w14:textId="77777777" w:rsidR="007A3454" w:rsidRDefault="007A3454" w:rsidP="007A34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09AFF3" w14:textId="77777777" w:rsidR="007A3454" w:rsidRPr="00456AFE" w:rsidRDefault="007A3454" w:rsidP="007A34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2022</w:t>
      </w:r>
    </w:p>
    <w:p w14:paraId="59FE641F" w14:textId="54AFFBE8" w:rsidR="00BA00AB" w:rsidRPr="007A345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A34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EA840" w14:textId="77777777" w:rsidR="007A3454" w:rsidRDefault="007A3454" w:rsidP="009139A6">
      <w:r>
        <w:separator/>
      </w:r>
    </w:p>
  </w:endnote>
  <w:endnote w:type="continuationSeparator" w:id="0">
    <w:p w14:paraId="6C46340A" w14:textId="77777777" w:rsidR="007A3454" w:rsidRDefault="007A34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CAA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A88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0E1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3E982" w14:textId="77777777" w:rsidR="007A3454" w:rsidRDefault="007A3454" w:rsidP="009139A6">
      <w:r>
        <w:separator/>
      </w:r>
    </w:p>
  </w:footnote>
  <w:footnote w:type="continuationSeparator" w:id="0">
    <w:p w14:paraId="10232B99" w14:textId="77777777" w:rsidR="007A3454" w:rsidRDefault="007A34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147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05A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5F0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54"/>
    <w:rsid w:val="000666E0"/>
    <w:rsid w:val="002510B7"/>
    <w:rsid w:val="005C130B"/>
    <w:rsid w:val="007A345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BBDC6"/>
  <w15:chartTrackingRefBased/>
  <w15:docId w15:val="{1E6ECBC3-98D7-4306-87F5-EF4CB90C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A34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42/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2022-02-01T15:23:00Z</dcterms:created>
  <dcterms:modified xsi:type="dcterms:W3CDTF">2022-02-01T15:23:00Z</dcterms:modified>
</cp:coreProperties>
</file>