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A4CB" w14:textId="77777777" w:rsidR="001A3AFF" w:rsidRDefault="001A3AFF" w:rsidP="001A3A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VAUS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d.ca.1491)</w:t>
      </w:r>
    </w:p>
    <w:p w14:paraId="1E0AD3E5" w14:textId="77777777" w:rsidR="001A3AFF" w:rsidRDefault="001A3AFF" w:rsidP="001A3AFF">
      <w:pPr>
        <w:pStyle w:val="NoSpacing"/>
        <w:rPr>
          <w:rFonts w:cs="Times New Roman"/>
          <w:szCs w:val="24"/>
        </w:rPr>
      </w:pPr>
    </w:p>
    <w:p w14:paraId="206FAAFF" w14:textId="77777777" w:rsidR="001A3AFF" w:rsidRDefault="001A3AFF" w:rsidP="001A3AFF">
      <w:pPr>
        <w:pStyle w:val="NoSpacing"/>
        <w:rPr>
          <w:rFonts w:cs="Times New Roman"/>
          <w:szCs w:val="24"/>
        </w:rPr>
      </w:pPr>
    </w:p>
    <w:p w14:paraId="76FFB1F4" w14:textId="77777777" w:rsidR="001A3AFF" w:rsidRDefault="001A3AFF" w:rsidP="001A3A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Oct.1491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Bedfordshire and</w:t>
      </w:r>
    </w:p>
    <w:p w14:paraId="4A5ADC1F" w14:textId="77777777" w:rsidR="001A3AFF" w:rsidRDefault="001A3AFF" w:rsidP="001A3A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Buckinghamshire.   (C.F.R. 1485-1509 p.151)</w:t>
      </w:r>
    </w:p>
    <w:p w14:paraId="1ABB5C1E" w14:textId="77777777" w:rsidR="001A3AFF" w:rsidRDefault="001A3AFF" w:rsidP="001A3AFF">
      <w:pPr>
        <w:pStyle w:val="NoSpacing"/>
        <w:rPr>
          <w:rFonts w:cs="Times New Roman"/>
          <w:szCs w:val="24"/>
        </w:rPr>
      </w:pPr>
    </w:p>
    <w:p w14:paraId="20C9AFFC" w14:textId="77777777" w:rsidR="001A3AFF" w:rsidRDefault="001A3AFF" w:rsidP="001A3AFF">
      <w:pPr>
        <w:pStyle w:val="NoSpacing"/>
        <w:rPr>
          <w:rFonts w:cs="Times New Roman"/>
          <w:szCs w:val="24"/>
        </w:rPr>
      </w:pPr>
    </w:p>
    <w:p w14:paraId="74711C27" w14:textId="77777777" w:rsidR="001A3AFF" w:rsidRDefault="001A3AFF" w:rsidP="001A3A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2023</w:t>
      </w:r>
    </w:p>
    <w:p w14:paraId="6597F4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6707D" w14:textId="77777777" w:rsidR="001A3AFF" w:rsidRDefault="001A3AFF" w:rsidP="009139A6">
      <w:r>
        <w:separator/>
      </w:r>
    </w:p>
  </w:endnote>
  <w:endnote w:type="continuationSeparator" w:id="0">
    <w:p w14:paraId="6426ACC9" w14:textId="77777777" w:rsidR="001A3AFF" w:rsidRDefault="001A3A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159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BA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D6B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BE668" w14:textId="77777777" w:rsidR="001A3AFF" w:rsidRDefault="001A3AFF" w:rsidP="009139A6">
      <w:r>
        <w:separator/>
      </w:r>
    </w:p>
  </w:footnote>
  <w:footnote w:type="continuationSeparator" w:id="0">
    <w:p w14:paraId="3829D1FC" w14:textId="77777777" w:rsidR="001A3AFF" w:rsidRDefault="001A3A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FEC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E47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60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FF"/>
    <w:rsid w:val="000666E0"/>
    <w:rsid w:val="001A3AF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54761"/>
  <w15:chartTrackingRefBased/>
  <w15:docId w15:val="{3393879F-9CD5-48D5-80EC-6C566547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2023-12-12T20:30:00Z</dcterms:created>
  <dcterms:modified xsi:type="dcterms:W3CDTF">2023-12-12T20:30:00Z</dcterms:modified>
</cp:coreProperties>
</file>