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39E42" w14:textId="77777777" w:rsidR="00C27793" w:rsidRDefault="00C27793" w:rsidP="00C2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VAUS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30B509F" w14:textId="77777777" w:rsidR="00C27793" w:rsidRDefault="00C27793" w:rsidP="00C27793">
      <w:pPr>
        <w:rPr>
          <w:rFonts w:ascii="Times New Roman" w:hAnsi="Times New Roman" w:cs="Times New Roman"/>
        </w:rPr>
      </w:pPr>
    </w:p>
    <w:p w14:paraId="4420CD56" w14:textId="77777777" w:rsidR="00C27793" w:rsidRDefault="00C27793" w:rsidP="00C27793">
      <w:pPr>
        <w:rPr>
          <w:rFonts w:ascii="Times New Roman" w:hAnsi="Times New Roman" w:cs="Times New Roman"/>
        </w:rPr>
      </w:pPr>
    </w:p>
    <w:p w14:paraId="39723376" w14:textId="77777777" w:rsidR="00C27793" w:rsidRDefault="00C27793" w:rsidP="00C2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Richard </w:t>
      </w:r>
      <w:proofErr w:type="spellStart"/>
      <w:r>
        <w:rPr>
          <w:rFonts w:ascii="Times New Roman" w:hAnsi="Times New Roman" w:cs="Times New Roman"/>
        </w:rPr>
        <w:t>Ryche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Rotherwick</w:t>
      </w:r>
      <w:proofErr w:type="spellEnd"/>
      <w:r>
        <w:rPr>
          <w:rFonts w:ascii="Times New Roman" w:hAnsi="Times New Roman" w:cs="Times New Roman"/>
        </w:rPr>
        <w:t>,</w:t>
      </w:r>
    </w:p>
    <w:p w14:paraId="6D2CF9D3" w14:textId="77777777" w:rsidR="00C27793" w:rsidRDefault="00C27793" w:rsidP="00C2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Hampshire(q.v.).</w:t>
      </w:r>
    </w:p>
    <w:p w14:paraId="71790A30" w14:textId="77777777" w:rsidR="00C27793" w:rsidRDefault="00C27793" w:rsidP="00C2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F7EF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B88BB10" w14:textId="77777777" w:rsidR="00C27793" w:rsidRDefault="00C27793" w:rsidP="00C27793">
      <w:pPr>
        <w:rPr>
          <w:rFonts w:ascii="Times New Roman" w:hAnsi="Times New Roman" w:cs="Times New Roman"/>
        </w:rPr>
      </w:pPr>
    </w:p>
    <w:p w14:paraId="577D36BE" w14:textId="77777777" w:rsidR="00C27793" w:rsidRDefault="00C27793" w:rsidP="00C27793">
      <w:pPr>
        <w:rPr>
          <w:rFonts w:ascii="Times New Roman" w:hAnsi="Times New Roman" w:cs="Times New Roman"/>
        </w:rPr>
      </w:pPr>
    </w:p>
    <w:p w14:paraId="79AA005F" w14:textId="77777777" w:rsidR="00C27793" w:rsidRDefault="00C27793" w:rsidP="00C2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2019</w:t>
      </w:r>
    </w:p>
    <w:p w14:paraId="0FFC1268" w14:textId="77777777" w:rsidR="006B2F86" w:rsidRPr="00E71FC3" w:rsidRDefault="00C277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00D48" w14:textId="77777777" w:rsidR="00C27793" w:rsidRDefault="00C27793" w:rsidP="00E71FC3">
      <w:r>
        <w:separator/>
      </w:r>
    </w:p>
  </w:endnote>
  <w:endnote w:type="continuationSeparator" w:id="0">
    <w:p w14:paraId="67264AEC" w14:textId="77777777" w:rsidR="00C27793" w:rsidRDefault="00C277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985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AE371" w14:textId="77777777" w:rsidR="00C27793" w:rsidRDefault="00C27793" w:rsidP="00E71FC3">
      <w:r>
        <w:separator/>
      </w:r>
    </w:p>
  </w:footnote>
  <w:footnote w:type="continuationSeparator" w:id="0">
    <w:p w14:paraId="12C37E15" w14:textId="77777777" w:rsidR="00C27793" w:rsidRDefault="00C277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93"/>
    <w:rsid w:val="001A7C09"/>
    <w:rsid w:val="00577BD5"/>
    <w:rsid w:val="00656CBA"/>
    <w:rsid w:val="006A1F77"/>
    <w:rsid w:val="00733BE7"/>
    <w:rsid w:val="00AB52E8"/>
    <w:rsid w:val="00B16D3F"/>
    <w:rsid w:val="00BB41AC"/>
    <w:rsid w:val="00C277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4A6B7"/>
  <w15:chartTrackingRefBased/>
  <w15:docId w15:val="{1DEECAA8-D7B4-4EA0-A490-8FC68964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7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77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2019-03-12T20:27:00Z</dcterms:created>
  <dcterms:modified xsi:type="dcterms:W3CDTF">2019-03-12T20:28:00Z</dcterms:modified>
</cp:coreProperties>
</file>