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0C50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VAUS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D9C3E70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4E1445AC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1C267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BF156" w14:textId="77777777" w:rsidR="003C4FBE" w:rsidRDefault="003C4FBE" w:rsidP="003C4FB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A765D43" w14:textId="77777777" w:rsidR="003C4FBE" w:rsidRDefault="003C4FBE" w:rsidP="003C4FB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9E4B846" w14:textId="77777777" w:rsidR="003C4FBE" w:rsidRDefault="003C4FBE" w:rsidP="003C4FB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67DFC3F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42B3CF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8EB81" w14:textId="77777777" w:rsidR="003C4FBE" w:rsidRDefault="003C4FBE" w:rsidP="003C4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670DA3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DBEF1" w14:textId="77777777" w:rsidR="003C4FBE" w:rsidRDefault="003C4FBE" w:rsidP="009139A6">
      <w:r>
        <w:separator/>
      </w:r>
    </w:p>
  </w:endnote>
  <w:endnote w:type="continuationSeparator" w:id="0">
    <w:p w14:paraId="74040C01" w14:textId="77777777" w:rsidR="003C4FBE" w:rsidRDefault="003C4F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EB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D3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A7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6B8CD" w14:textId="77777777" w:rsidR="003C4FBE" w:rsidRDefault="003C4FBE" w:rsidP="009139A6">
      <w:r>
        <w:separator/>
      </w:r>
    </w:p>
  </w:footnote>
  <w:footnote w:type="continuationSeparator" w:id="0">
    <w:p w14:paraId="7B8503F2" w14:textId="77777777" w:rsidR="003C4FBE" w:rsidRDefault="003C4F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EF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F05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AA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BE"/>
    <w:rsid w:val="000666E0"/>
    <w:rsid w:val="002510B7"/>
    <w:rsid w:val="003C4FB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6833"/>
  <w15:chartTrackingRefBased/>
  <w15:docId w15:val="{FAEDFA3F-CB68-458E-8072-469DC36C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2022-09-22T20:39:00Z</dcterms:created>
  <dcterms:modified xsi:type="dcterms:W3CDTF">2022-09-22T20:39:00Z</dcterms:modified>
</cp:coreProperties>
</file>