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E73B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VAURE, junior</w:t>
      </w:r>
      <w:r>
        <w:rPr>
          <w:rFonts w:cs="Times New Roman"/>
          <w:szCs w:val="24"/>
          <w:lang w:val="en-GB"/>
        </w:rPr>
        <w:t xml:space="preserve">         (fl.1460)</w:t>
      </w:r>
    </w:p>
    <w:p w14:paraId="2F1EAF02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Shrewsbury. Husbandman.</w:t>
      </w:r>
    </w:p>
    <w:p w14:paraId="472C9AC5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</w:p>
    <w:p w14:paraId="153A5681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</w:p>
    <w:p w14:paraId="7A154BA8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John Talbot, Earl of Shrewsbury(q.v.), brought a plaint of trespass against</w:t>
      </w:r>
    </w:p>
    <w:p w14:paraId="1E046019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27 others.</w:t>
      </w:r>
    </w:p>
    <w:p w14:paraId="28E7607F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4F6DB191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</w:p>
    <w:p w14:paraId="3E41E1D1" w14:textId="77777777" w:rsidR="003749AB" w:rsidRDefault="003749AB" w:rsidP="003749AB">
      <w:pPr>
        <w:pStyle w:val="NoSpacing"/>
        <w:rPr>
          <w:rFonts w:cs="Times New Roman"/>
          <w:szCs w:val="24"/>
          <w:lang w:val="en-GB"/>
        </w:rPr>
      </w:pPr>
    </w:p>
    <w:p w14:paraId="4576904A" w14:textId="7D8DE622" w:rsidR="00BA00AB" w:rsidRPr="00EB3209" w:rsidRDefault="003749A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4493" w14:textId="77777777" w:rsidR="003749AB" w:rsidRDefault="003749AB" w:rsidP="009139A6">
      <w:r>
        <w:separator/>
      </w:r>
    </w:p>
  </w:endnote>
  <w:endnote w:type="continuationSeparator" w:id="0">
    <w:p w14:paraId="15202FB1" w14:textId="77777777" w:rsidR="003749AB" w:rsidRDefault="003749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0C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C8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9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423F9" w14:textId="77777777" w:rsidR="003749AB" w:rsidRDefault="003749AB" w:rsidP="009139A6">
      <w:r>
        <w:separator/>
      </w:r>
    </w:p>
  </w:footnote>
  <w:footnote w:type="continuationSeparator" w:id="0">
    <w:p w14:paraId="10173FE2" w14:textId="77777777" w:rsidR="003749AB" w:rsidRDefault="003749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C8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47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339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AB"/>
    <w:rsid w:val="000666E0"/>
    <w:rsid w:val="000A2E7A"/>
    <w:rsid w:val="001307AC"/>
    <w:rsid w:val="00190DFA"/>
    <w:rsid w:val="002510B7"/>
    <w:rsid w:val="00270799"/>
    <w:rsid w:val="002737D5"/>
    <w:rsid w:val="00357E4A"/>
    <w:rsid w:val="003749AB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2A25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822B3"/>
  <w15:chartTrackingRefBased/>
  <w15:docId w15:val="{24E24CAF-46E6-48E0-961D-958C5D70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2025-09-11T17:54:00Z</dcterms:created>
  <dcterms:modified xsi:type="dcterms:W3CDTF">2025-09-11T17:55:00Z</dcterms:modified>
</cp:coreProperties>
</file>