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666D69" w14:textId="40C03DA8" w:rsidR="00BA00AB" w:rsidRDefault="00F9625A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VAUNPAGE</w:t>
      </w:r>
      <w:r>
        <w:rPr>
          <w:rFonts w:ascii="Times New Roman" w:hAnsi="Times New Roman" w:cs="Times New Roman"/>
          <w:sz w:val="24"/>
          <w:szCs w:val="24"/>
        </w:rPr>
        <w:t xml:space="preserve">      (fl.1422)</w:t>
      </w:r>
    </w:p>
    <w:p w14:paraId="2A0A3F15" w14:textId="6622D56E" w:rsidR="00F9625A" w:rsidRDefault="00F9625A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162BDC4" w14:textId="2416FC1F" w:rsidR="00F9625A" w:rsidRDefault="00F9625A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0D2E4AA" w14:textId="5E880821" w:rsidR="00F9625A" w:rsidRDefault="00F9625A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1 Oct.1422</w:t>
      </w:r>
      <w:r>
        <w:rPr>
          <w:rFonts w:ascii="Times New Roman" w:hAnsi="Times New Roman" w:cs="Times New Roman"/>
          <w:sz w:val="24"/>
          <w:szCs w:val="24"/>
        </w:rPr>
        <w:tab/>
        <w:t>He was appointed Escheator of Worcestershire.   (C.F.R. 1422-30 p.13)</w:t>
      </w:r>
    </w:p>
    <w:p w14:paraId="23ACB015" w14:textId="32EBE428" w:rsidR="00F9625A" w:rsidRDefault="00F9625A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E9C93CC" w14:textId="77DEB499" w:rsidR="00F9625A" w:rsidRDefault="00F9625A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5C35A54" w14:textId="5F6A2963" w:rsidR="00F9625A" w:rsidRPr="00F9625A" w:rsidRDefault="00F9625A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 October 2021</w:t>
      </w:r>
    </w:p>
    <w:sectPr w:rsidR="00F9625A" w:rsidRPr="00F9625A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9557F6" w14:textId="77777777" w:rsidR="00F9625A" w:rsidRDefault="00F9625A" w:rsidP="009139A6">
      <w:r>
        <w:separator/>
      </w:r>
    </w:p>
  </w:endnote>
  <w:endnote w:type="continuationSeparator" w:id="0">
    <w:p w14:paraId="5D76AE38" w14:textId="77777777" w:rsidR="00F9625A" w:rsidRDefault="00F9625A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B57767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6E73CC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1F094C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803667" w14:textId="77777777" w:rsidR="00F9625A" w:rsidRDefault="00F9625A" w:rsidP="009139A6">
      <w:r>
        <w:separator/>
      </w:r>
    </w:p>
  </w:footnote>
  <w:footnote w:type="continuationSeparator" w:id="0">
    <w:p w14:paraId="19686FE9" w14:textId="77777777" w:rsidR="00F9625A" w:rsidRDefault="00F9625A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1F18A7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385774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C45327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625A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  <w:rsid w:val="00F962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40153F"/>
  <w15:chartTrackingRefBased/>
  <w15:docId w15:val="{1D8FEC73-F90E-4D08-88E8-952FC6886C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3</TotalTime>
  <Pages>1</Pages>
  <Words>19</Words>
  <Characters>112</Characters>
  <Application>Microsoft Office Word</Application>
  <DocSecurity>0</DocSecurity>
  <Lines>1</Lines>
  <Paragraphs>1</Paragraphs>
  <ScaleCrop>false</ScaleCrop>
  <Company/>
  <LinksUpToDate>false</LinksUpToDate>
  <CharactersWithSpaces>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2021-10-07T20:27:00Z</dcterms:created>
  <dcterms:modified xsi:type="dcterms:W3CDTF">2021-10-07T20:30:00Z</dcterms:modified>
</cp:coreProperties>
</file>