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719C" w14:textId="13C86CB5" w:rsidR="000B669A" w:rsidRDefault="000B114C" w:rsidP="0049247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VAGHAN (VAUGHAN)</w:t>
      </w:r>
      <w:r>
        <w:rPr>
          <w:rFonts w:eastAsia="Times New Roman" w:cs="Times New Roman"/>
          <w:szCs w:val="24"/>
        </w:rPr>
        <w:t xml:space="preserve">       (fl.1471)</w:t>
      </w:r>
    </w:p>
    <w:p w14:paraId="79173826" w14:textId="10FF7F33" w:rsidR="000B114C" w:rsidRDefault="000B114C" w:rsidP="0049247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late of Bucknell, Herefordshire, and late of Gelsford in Brompton. Labourer.</w:t>
      </w:r>
    </w:p>
    <w:p w14:paraId="31BEDCF3" w14:textId="77777777" w:rsidR="000B114C" w:rsidRDefault="000B114C" w:rsidP="00492477">
      <w:pPr>
        <w:pStyle w:val="NoSpacing"/>
        <w:rPr>
          <w:rFonts w:eastAsia="Times New Roman" w:cs="Times New Roman"/>
          <w:szCs w:val="24"/>
        </w:rPr>
      </w:pPr>
    </w:p>
    <w:p w14:paraId="6516DA6F" w14:textId="77777777" w:rsidR="000B114C" w:rsidRDefault="000B114C" w:rsidP="00492477">
      <w:pPr>
        <w:pStyle w:val="NoSpacing"/>
        <w:rPr>
          <w:rFonts w:eastAsia="Times New Roman" w:cs="Times New Roman"/>
          <w:szCs w:val="24"/>
        </w:rPr>
      </w:pPr>
    </w:p>
    <w:p w14:paraId="3BCC0AA3" w14:textId="3C1C4C5A" w:rsidR="000B114C" w:rsidRDefault="000B114C" w:rsidP="0049247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Nov.1471</w:t>
      </w:r>
      <w:r>
        <w:rPr>
          <w:rFonts w:eastAsia="Times New Roman" w:cs="Times New Roman"/>
          <w:szCs w:val="24"/>
        </w:rPr>
        <w:tab/>
        <w:t>He was granted a general pardon.</w:t>
      </w:r>
    </w:p>
    <w:p w14:paraId="77071A40" w14:textId="77777777" w:rsidR="000B114C" w:rsidRPr="007F32B5" w:rsidRDefault="000B114C" w:rsidP="000B114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71-83</w:t>
      </w:r>
      <w:r w:rsidRPr="007F32B5">
        <w:rPr>
          <w:rFonts w:cs="Times New Roman"/>
          <w:szCs w:val="24"/>
        </w:rPr>
        <w:t>” ed. Hannes Kleineke,</w:t>
      </w:r>
    </w:p>
    <w:p w14:paraId="257FB251" w14:textId="504BB227" w:rsidR="000B114C" w:rsidRDefault="000B114C" w:rsidP="000B114C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1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3)</w:t>
      </w:r>
    </w:p>
    <w:p w14:paraId="75D9EAD7" w14:textId="77777777" w:rsidR="000B114C" w:rsidRDefault="000B114C" w:rsidP="000B114C">
      <w:pPr>
        <w:pStyle w:val="NoSpacing"/>
        <w:rPr>
          <w:rFonts w:cs="Times New Roman"/>
          <w:szCs w:val="24"/>
        </w:rPr>
      </w:pPr>
    </w:p>
    <w:p w14:paraId="2F69201E" w14:textId="77777777" w:rsidR="000B114C" w:rsidRDefault="000B114C" w:rsidP="000B114C">
      <w:pPr>
        <w:pStyle w:val="NoSpacing"/>
        <w:rPr>
          <w:rFonts w:cs="Times New Roman"/>
          <w:szCs w:val="24"/>
        </w:rPr>
      </w:pPr>
    </w:p>
    <w:p w14:paraId="39AD5C76" w14:textId="6A85F509" w:rsidR="000B114C" w:rsidRPr="000B114C" w:rsidRDefault="000B114C" w:rsidP="000B114C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64E5B09A" w14:textId="72E5C690" w:rsidR="00492477" w:rsidRPr="00492477" w:rsidRDefault="00492477" w:rsidP="00492477">
      <w:pPr>
        <w:pStyle w:val="NoSpacing"/>
        <w:rPr>
          <w:rFonts w:eastAsia="Times New Roman" w:cs="Times New Roman"/>
          <w:szCs w:val="24"/>
        </w:rPr>
      </w:pPr>
    </w:p>
    <w:p w14:paraId="70B6FCF7" w14:textId="426B89DE" w:rsidR="00492477" w:rsidRPr="00492477" w:rsidRDefault="00492477" w:rsidP="00F47576">
      <w:pPr>
        <w:pStyle w:val="NoSpacing"/>
        <w:rPr>
          <w:rFonts w:eastAsia="Times New Roman" w:cs="Times New Roman"/>
          <w:szCs w:val="24"/>
        </w:rPr>
      </w:pPr>
    </w:p>
    <w:p w14:paraId="4F319E44" w14:textId="156395CF" w:rsidR="0019722C" w:rsidRPr="00F47576" w:rsidRDefault="0019722C" w:rsidP="001465DA">
      <w:pPr>
        <w:pStyle w:val="NoSpacing"/>
        <w:rPr>
          <w:rFonts w:cs="Times New Roman"/>
          <w:szCs w:val="24"/>
        </w:rPr>
      </w:pPr>
    </w:p>
    <w:sectPr w:rsidR="0019722C" w:rsidRPr="00F475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CDCDA" w14:textId="77777777" w:rsidR="006B0867" w:rsidRDefault="006B0867" w:rsidP="009139A6">
      <w:r>
        <w:separator/>
      </w:r>
    </w:p>
  </w:endnote>
  <w:endnote w:type="continuationSeparator" w:id="0">
    <w:p w14:paraId="7163FBD2" w14:textId="77777777" w:rsidR="006B0867" w:rsidRDefault="006B08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CD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A7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87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10D8C" w14:textId="77777777" w:rsidR="006B0867" w:rsidRDefault="006B0867" w:rsidP="009139A6">
      <w:r>
        <w:separator/>
      </w:r>
    </w:p>
  </w:footnote>
  <w:footnote w:type="continuationSeparator" w:id="0">
    <w:p w14:paraId="4F3857E5" w14:textId="77777777" w:rsidR="006B0867" w:rsidRDefault="006B08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D12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CC9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22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67"/>
    <w:rsid w:val="000666E0"/>
    <w:rsid w:val="000B114C"/>
    <w:rsid w:val="000B669A"/>
    <w:rsid w:val="001465DA"/>
    <w:rsid w:val="0019722C"/>
    <w:rsid w:val="002510B7"/>
    <w:rsid w:val="002E0CC1"/>
    <w:rsid w:val="00492477"/>
    <w:rsid w:val="00526AA9"/>
    <w:rsid w:val="00527BC8"/>
    <w:rsid w:val="005C130B"/>
    <w:rsid w:val="00651DAC"/>
    <w:rsid w:val="0065515C"/>
    <w:rsid w:val="006B0867"/>
    <w:rsid w:val="00826F5C"/>
    <w:rsid w:val="008B12F9"/>
    <w:rsid w:val="009139A6"/>
    <w:rsid w:val="009448BB"/>
    <w:rsid w:val="00947624"/>
    <w:rsid w:val="00A3176C"/>
    <w:rsid w:val="00AE65F8"/>
    <w:rsid w:val="00BA00AB"/>
    <w:rsid w:val="00CB4ED9"/>
    <w:rsid w:val="00D42756"/>
    <w:rsid w:val="00EB3209"/>
    <w:rsid w:val="00EE1916"/>
    <w:rsid w:val="00F41096"/>
    <w:rsid w:val="00F4757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5C4C"/>
  <w15:chartTrackingRefBased/>
  <w15:docId w15:val="{0782CBBE-348A-40CD-A1E7-BB583B5D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2023-05-31T18:03:00Z</dcterms:created>
  <dcterms:modified xsi:type="dcterms:W3CDTF">2023-05-31T20:03:00Z</dcterms:modified>
</cp:coreProperties>
</file>