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C14FB" w14:textId="77777777" w:rsidR="001D51B7" w:rsidRDefault="001D51B7" w:rsidP="001D5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VAUGHAN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14:paraId="7B8DC12A" w14:textId="77777777" w:rsidR="001D51B7" w:rsidRDefault="001D51B7" w:rsidP="001D5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Master of the Ordnance.</w:t>
      </w:r>
    </w:p>
    <w:p w14:paraId="08385C40" w14:textId="77777777" w:rsidR="001D51B7" w:rsidRDefault="001D51B7" w:rsidP="001D51B7">
      <w:pPr>
        <w:rPr>
          <w:rFonts w:ascii="Times New Roman" w:hAnsi="Times New Roman" w:cs="Times New Roman"/>
          <w:sz w:val="24"/>
          <w:szCs w:val="24"/>
        </w:rPr>
      </w:pPr>
    </w:p>
    <w:p w14:paraId="7537BD9E" w14:textId="77777777" w:rsidR="001D51B7" w:rsidRDefault="001D51B7" w:rsidP="001D51B7">
      <w:pPr>
        <w:rPr>
          <w:rFonts w:ascii="Times New Roman" w:hAnsi="Times New Roman" w:cs="Times New Roman"/>
          <w:sz w:val="24"/>
          <w:szCs w:val="24"/>
        </w:rPr>
      </w:pPr>
    </w:p>
    <w:p w14:paraId="76724357" w14:textId="77777777" w:rsidR="001D51B7" w:rsidRDefault="001D51B7" w:rsidP="001D5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commanded to deliver a substantial quantity of artillery to </w:t>
      </w:r>
    </w:p>
    <w:p w14:paraId="188E6502" w14:textId="77777777" w:rsidR="001D51B7" w:rsidRDefault="001D51B7" w:rsidP="001D5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Carisbroke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Castle, Isle of Wight.</w:t>
      </w:r>
    </w:p>
    <w:p w14:paraId="29C5AFB5" w14:textId="77777777" w:rsidR="001D51B7" w:rsidRDefault="001D51B7" w:rsidP="001D5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(Ricardian XXV p.62)</w:t>
      </w:r>
    </w:p>
    <w:p w14:paraId="1FF26C27" w14:textId="77777777" w:rsidR="001D51B7" w:rsidRDefault="001D51B7" w:rsidP="001D5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provided 2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sepentines</w:t>
      </w:r>
      <w:proofErr w:type="spellEnd"/>
      <w:r>
        <w:rPr>
          <w:rFonts w:ascii="Times New Roman" w:hAnsi="Times New Roman" w:cs="Times New Roman"/>
          <w:sz w:val="24"/>
          <w:szCs w:val="24"/>
        </w:rPr>
        <w:t>, a culverin and 7 large organ guns, with gunners</w:t>
      </w:r>
    </w:p>
    <w:p w14:paraId="322BCCE4" w14:textId="77777777" w:rsidR="001D51B7" w:rsidRDefault="001D51B7" w:rsidP="001D5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etc., ammunition and gunpowder to the force sent to defeat Jack Cade’s</w:t>
      </w:r>
    </w:p>
    <w:p w14:paraId="55600D8F" w14:textId="77777777" w:rsidR="001D51B7" w:rsidRDefault="001D51B7" w:rsidP="001D5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rebellion.   (ibid.)</w:t>
      </w:r>
    </w:p>
    <w:p w14:paraId="60F512C5" w14:textId="77777777" w:rsidR="001D51B7" w:rsidRDefault="001D51B7" w:rsidP="001D51B7">
      <w:pPr>
        <w:rPr>
          <w:rFonts w:ascii="Times New Roman" w:hAnsi="Times New Roman" w:cs="Times New Roman"/>
          <w:sz w:val="24"/>
          <w:szCs w:val="24"/>
        </w:rPr>
      </w:pPr>
    </w:p>
    <w:p w14:paraId="34DDF804" w14:textId="77777777" w:rsidR="001D51B7" w:rsidRDefault="001D51B7" w:rsidP="001D51B7">
      <w:pPr>
        <w:rPr>
          <w:rFonts w:ascii="Times New Roman" w:hAnsi="Times New Roman" w:cs="Times New Roman"/>
          <w:sz w:val="24"/>
          <w:szCs w:val="24"/>
        </w:rPr>
      </w:pPr>
    </w:p>
    <w:p w14:paraId="4280933C" w14:textId="77777777" w:rsidR="001D51B7" w:rsidRDefault="001D51B7" w:rsidP="001D5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2019</w:t>
      </w:r>
    </w:p>
    <w:p w14:paraId="19A060F2" w14:textId="77777777" w:rsidR="006B2F86" w:rsidRPr="00E71FC3" w:rsidRDefault="001D51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EF5C1A" w14:textId="77777777" w:rsidR="001D51B7" w:rsidRDefault="001D51B7" w:rsidP="00E71FC3">
      <w:r>
        <w:separator/>
      </w:r>
    </w:p>
  </w:endnote>
  <w:endnote w:type="continuationSeparator" w:id="0">
    <w:p w14:paraId="0EBEB414" w14:textId="77777777" w:rsidR="001D51B7" w:rsidRDefault="001D51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55E6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3E866" w14:textId="77777777" w:rsidR="001D51B7" w:rsidRDefault="001D51B7" w:rsidP="00E71FC3">
      <w:r>
        <w:separator/>
      </w:r>
    </w:p>
  </w:footnote>
  <w:footnote w:type="continuationSeparator" w:id="0">
    <w:p w14:paraId="11196393" w14:textId="77777777" w:rsidR="001D51B7" w:rsidRDefault="001D51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1B7"/>
    <w:rsid w:val="001A7C09"/>
    <w:rsid w:val="001D51B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62396"/>
  <w15:chartTrackingRefBased/>
  <w15:docId w15:val="{9A7C010C-0A24-4C05-A9A9-654B1DD9E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1B7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2019-08-07T18:59:00Z</dcterms:created>
  <dcterms:modified xsi:type="dcterms:W3CDTF">2019-08-07T19:00:00Z</dcterms:modified>
</cp:coreProperties>
</file>