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D6B9B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VAUGHAN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46560AD3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EA219B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183929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Alice(q.v.).</w:t>
      </w:r>
    </w:p>
    <w:p w14:paraId="1E55AB7E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7A0D332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D2F782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6E27F7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1475</w:t>
      </w:r>
      <w:r>
        <w:rPr>
          <w:rFonts w:ascii="Times New Roman" w:hAnsi="Times New Roman" w:cs="Times New Roman"/>
          <w:sz w:val="24"/>
          <w:szCs w:val="24"/>
        </w:rPr>
        <w:tab/>
        <w:t xml:space="preserve">They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Rawelyn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Richard Rawson of</w:t>
      </w:r>
    </w:p>
    <w:p w14:paraId="7C002497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London, grocer(q.v.), made a plaint of debt against Robert</w:t>
      </w:r>
    </w:p>
    <w:p w14:paraId="2C88AA6B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Bedford of Hyde, Middlesex(q.v.),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Armerer</w:t>
      </w:r>
      <w:proofErr w:type="spellEnd"/>
    </w:p>
    <w:p w14:paraId="11FEA490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and his wife, Joan(q.v.), as the executors</w:t>
      </w:r>
    </w:p>
    <w:p w14:paraId="70FBEC0C" w14:textId="77777777" w:rsidR="00802A5E" w:rsidRPr="00D16909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Wymyngton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farmer(q.v.).   (ibid.)</w:t>
      </w:r>
    </w:p>
    <w:p w14:paraId="0B9B69FF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3E02D3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FF326B" w14:textId="77777777" w:rsidR="00802A5E" w:rsidRDefault="00802A5E" w:rsidP="00802A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2022</w:t>
      </w:r>
    </w:p>
    <w:p w14:paraId="4320D0A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5F26A" w14:textId="77777777" w:rsidR="00802A5E" w:rsidRDefault="00802A5E" w:rsidP="009139A6">
      <w:r>
        <w:separator/>
      </w:r>
    </w:p>
  </w:endnote>
  <w:endnote w:type="continuationSeparator" w:id="0">
    <w:p w14:paraId="501A4738" w14:textId="77777777" w:rsidR="00802A5E" w:rsidRDefault="00802A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65C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53A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D50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1DE47" w14:textId="77777777" w:rsidR="00802A5E" w:rsidRDefault="00802A5E" w:rsidP="009139A6">
      <w:r>
        <w:separator/>
      </w:r>
    </w:p>
  </w:footnote>
  <w:footnote w:type="continuationSeparator" w:id="0">
    <w:p w14:paraId="1B67D6C5" w14:textId="77777777" w:rsidR="00802A5E" w:rsidRDefault="00802A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15B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F2C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EE1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A5E"/>
    <w:rsid w:val="000666E0"/>
    <w:rsid w:val="002510B7"/>
    <w:rsid w:val="005C130B"/>
    <w:rsid w:val="00802A5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8F286"/>
  <w15:chartTrackingRefBased/>
  <w15:docId w15:val="{42A29C5D-CB25-464E-95E4-9E4BA562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02A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2022-05-30T17:15:00Z</dcterms:created>
  <dcterms:modified xsi:type="dcterms:W3CDTF">2022-05-30T17:15:00Z</dcterms:modified>
</cp:coreProperties>
</file>