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33D83" w14:textId="5A9856C3" w:rsidR="00BA00AB" w:rsidRDefault="000E50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VAUGHAN (WAWEN)</w:t>
      </w:r>
      <w:r>
        <w:rPr>
          <w:rFonts w:ascii="Times New Roman" w:hAnsi="Times New Roman" w:cs="Times New Roman"/>
          <w:sz w:val="24"/>
          <w:szCs w:val="24"/>
        </w:rPr>
        <w:t xml:space="preserve">      (fl.1493-4)</w:t>
      </w:r>
    </w:p>
    <w:p w14:paraId="21455E9E" w14:textId="4E5AD77B" w:rsidR="000E50EE" w:rsidRDefault="000E50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0E0958F6" w14:textId="17A68F97" w:rsidR="000E50EE" w:rsidRDefault="000E50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DF4C80" w14:textId="7086B0A0" w:rsidR="000E50EE" w:rsidRDefault="000E50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32DA24" w14:textId="7E6536E5" w:rsidR="000E50EE" w:rsidRDefault="000E50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1493-4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hAnsi="Times New Roman" w:cs="Times New Roman"/>
          <w:sz w:val="24"/>
          <w:szCs w:val="24"/>
        </w:rPr>
        <w:t>295)</w:t>
      </w:r>
    </w:p>
    <w:p w14:paraId="0BF7EEDF" w14:textId="4193A845" w:rsidR="000E50EE" w:rsidRDefault="000E50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B2EF0" w14:textId="3A349F27" w:rsidR="000E50EE" w:rsidRDefault="000E50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A7F93" w14:textId="496570D0" w:rsidR="000E50EE" w:rsidRPr="000E50EE" w:rsidRDefault="000E50E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2021</w:t>
      </w:r>
    </w:p>
    <w:sectPr w:rsidR="000E50EE" w:rsidRPr="000E50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08C75" w14:textId="77777777" w:rsidR="000E50EE" w:rsidRDefault="000E50EE" w:rsidP="009139A6">
      <w:r>
        <w:separator/>
      </w:r>
    </w:p>
  </w:endnote>
  <w:endnote w:type="continuationSeparator" w:id="0">
    <w:p w14:paraId="4BC40E5D" w14:textId="77777777" w:rsidR="000E50EE" w:rsidRDefault="000E50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52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7C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852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B90BA" w14:textId="77777777" w:rsidR="000E50EE" w:rsidRDefault="000E50EE" w:rsidP="009139A6">
      <w:r>
        <w:separator/>
      </w:r>
    </w:p>
  </w:footnote>
  <w:footnote w:type="continuationSeparator" w:id="0">
    <w:p w14:paraId="19791400" w14:textId="77777777" w:rsidR="000E50EE" w:rsidRDefault="000E50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7E8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DB5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A59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EE"/>
    <w:rsid w:val="000666E0"/>
    <w:rsid w:val="000E50E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9C572"/>
  <w15:chartTrackingRefBased/>
  <w15:docId w15:val="{DAD9D6A4-2A99-47A8-9346-83C21F34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2021-12-17T16:42:00Z</dcterms:created>
  <dcterms:modified xsi:type="dcterms:W3CDTF">2021-12-17T16:46:00Z</dcterms:modified>
</cp:coreProperties>
</file>