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80979" w14:textId="77777777" w:rsidR="008766FF" w:rsidRDefault="008766FF" w:rsidP="008766FF">
      <w:pPr>
        <w:pStyle w:val="NoSpacing"/>
      </w:pPr>
      <w:r>
        <w:rPr>
          <w:u w:val="single"/>
        </w:rPr>
        <w:t>Alice VAUGHAN</w:t>
      </w:r>
      <w:r>
        <w:t xml:space="preserve">        (d.ca.1490)</w:t>
      </w:r>
    </w:p>
    <w:p w14:paraId="35D03B67" w14:textId="77777777" w:rsidR="008766FF" w:rsidRDefault="008766FF" w:rsidP="008766FF">
      <w:pPr>
        <w:pStyle w:val="NoSpacing"/>
      </w:pPr>
      <w:r>
        <w:t>Widow.</w:t>
      </w:r>
    </w:p>
    <w:p w14:paraId="1083AD19" w14:textId="77777777" w:rsidR="008766FF" w:rsidRDefault="008766FF" w:rsidP="008766FF">
      <w:pPr>
        <w:pStyle w:val="NoSpacing"/>
      </w:pPr>
    </w:p>
    <w:p w14:paraId="269440EB" w14:textId="77777777" w:rsidR="008766FF" w:rsidRDefault="008766FF" w:rsidP="008766FF">
      <w:pPr>
        <w:pStyle w:val="NoSpacing"/>
      </w:pPr>
    </w:p>
    <w:p w14:paraId="208B50FD" w14:textId="77777777" w:rsidR="008766FF" w:rsidRDefault="008766FF" w:rsidP="008766FF">
      <w:pPr>
        <w:pStyle w:val="NoSpacing"/>
      </w:pPr>
      <w:r>
        <w:t xml:space="preserve">  9 May1490</w:t>
      </w:r>
      <w:r>
        <w:tab/>
        <w:t xml:space="preserve">Writ of diem </w:t>
      </w:r>
      <w:proofErr w:type="spellStart"/>
      <w:r>
        <w:t>clausit</w:t>
      </w:r>
      <w:proofErr w:type="spellEnd"/>
      <w:r>
        <w:t xml:space="preserve"> extremum to the Escheator of Kent/</w:t>
      </w:r>
    </w:p>
    <w:p w14:paraId="1BAEB6AE" w14:textId="77777777" w:rsidR="008766FF" w:rsidRDefault="008766FF" w:rsidP="008766FF">
      <w:pPr>
        <w:pStyle w:val="NoSpacing"/>
      </w:pPr>
      <w:r>
        <w:tab/>
      </w:r>
      <w:r>
        <w:tab/>
        <w:t>(C.F.R. 1485-1509 p.118)</w:t>
      </w:r>
    </w:p>
    <w:p w14:paraId="18A2F09A" w14:textId="77777777" w:rsidR="008766FF" w:rsidRDefault="008766FF" w:rsidP="008766FF">
      <w:pPr>
        <w:pStyle w:val="NoSpacing"/>
      </w:pPr>
    </w:p>
    <w:p w14:paraId="3DF5110C" w14:textId="77777777" w:rsidR="008766FF" w:rsidRDefault="008766FF" w:rsidP="008766FF">
      <w:pPr>
        <w:pStyle w:val="NoSpacing"/>
      </w:pPr>
    </w:p>
    <w:p w14:paraId="7D9BCFAC" w14:textId="77777777" w:rsidR="008766FF" w:rsidRDefault="008766FF" w:rsidP="008766FF">
      <w:pPr>
        <w:pStyle w:val="NoSpacing"/>
      </w:pPr>
      <w:r>
        <w:t>17 July 2025</w:t>
      </w:r>
    </w:p>
    <w:p w14:paraId="6A4FC79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98902" w14:textId="77777777" w:rsidR="008766FF" w:rsidRDefault="008766FF" w:rsidP="009139A6">
      <w:r>
        <w:separator/>
      </w:r>
    </w:p>
  </w:endnote>
  <w:endnote w:type="continuationSeparator" w:id="0">
    <w:p w14:paraId="5F1C839A" w14:textId="77777777" w:rsidR="008766FF" w:rsidRDefault="008766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5ACA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2AC9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444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1897B" w14:textId="77777777" w:rsidR="008766FF" w:rsidRDefault="008766FF" w:rsidP="009139A6">
      <w:r>
        <w:separator/>
      </w:r>
    </w:p>
  </w:footnote>
  <w:footnote w:type="continuationSeparator" w:id="0">
    <w:p w14:paraId="57DBCABF" w14:textId="77777777" w:rsidR="008766FF" w:rsidRDefault="008766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1B51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0262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C71C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6FF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8766FF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D1B62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61838"/>
  <w15:chartTrackingRefBased/>
  <w15:docId w15:val="{C566FD0E-91CC-4597-8051-7AEA6473C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2025-07-19T06:32:00Z</dcterms:created>
  <dcterms:modified xsi:type="dcterms:W3CDTF">2025-07-19T06:33:00Z</dcterms:modified>
</cp:coreProperties>
</file>