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634E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VAUGHAN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0BA76D2C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3EF8D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9C166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</w:t>
      </w:r>
    </w:p>
    <w:p w14:paraId="10DD4358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36D3FEB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39CFA5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DFCC67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Rawelyn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Richard Rawson of</w:t>
      </w:r>
    </w:p>
    <w:p w14:paraId="01B14EA2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grocer(q.v.), made a plaint of debt against Robert</w:t>
      </w:r>
    </w:p>
    <w:p w14:paraId="0A224DB6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Bedford of Hyde, Middlesex(q.v.),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Armerer</w:t>
      </w:r>
      <w:proofErr w:type="spellEnd"/>
    </w:p>
    <w:p w14:paraId="610BF3B6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 his wife, Joan(q.v.), as the executors</w:t>
      </w:r>
    </w:p>
    <w:p w14:paraId="229172F7" w14:textId="77777777" w:rsidR="00882C7D" w:rsidRPr="00D16909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Wymyngton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farmer(q.v.).   (ibid.)</w:t>
      </w:r>
    </w:p>
    <w:p w14:paraId="40F439EF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5F553F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564069" w14:textId="77777777" w:rsidR="00882C7D" w:rsidRDefault="00882C7D" w:rsidP="00882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79B569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3F250" w14:textId="77777777" w:rsidR="00882C7D" w:rsidRDefault="00882C7D" w:rsidP="009139A6">
      <w:r>
        <w:separator/>
      </w:r>
    </w:p>
  </w:endnote>
  <w:endnote w:type="continuationSeparator" w:id="0">
    <w:p w14:paraId="52EA67C2" w14:textId="77777777" w:rsidR="00882C7D" w:rsidRDefault="00882C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97A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965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2AD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14B0E" w14:textId="77777777" w:rsidR="00882C7D" w:rsidRDefault="00882C7D" w:rsidP="009139A6">
      <w:r>
        <w:separator/>
      </w:r>
    </w:p>
  </w:footnote>
  <w:footnote w:type="continuationSeparator" w:id="0">
    <w:p w14:paraId="27B81552" w14:textId="77777777" w:rsidR="00882C7D" w:rsidRDefault="00882C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12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56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79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7D"/>
    <w:rsid w:val="000666E0"/>
    <w:rsid w:val="002510B7"/>
    <w:rsid w:val="005C130B"/>
    <w:rsid w:val="00826F5C"/>
    <w:rsid w:val="00882C7D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D7546"/>
  <w15:chartTrackingRefBased/>
  <w15:docId w15:val="{F933704E-EDE6-49A9-8B12-BBA00880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82C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2022-05-30T17:15:00Z</dcterms:created>
  <dcterms:modified xsi:type="dcterms:W3CDTF">2022-05-30T17:16:00Z</dcterms:modified>
</cp:coreProperties>
</file>