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66E38" w14:textId="679E497D" w:rsidR="006B2F86" w:rsidRDefault="00EF5A31" w:rsidP="00E71FC3">
      <w:pPr>
        <w:pStyle w:val="NoSpacing"/>
      </w:pPr>
      <w:r>
        <w:rPr>
          <w:u w:val="single"/>
        </w:rPr>
        <w:t>Alice VAUGHAN</w:t>
      </w:r>
      <w:r>
        <w:t xml:space="preserve">   </w:t>
      </w:r>
      <w:proofErr w:type="gramStart"/>
      <w:r>
        <w:t xml:space="preserve">   (</w:t>
      </w:r>
      <w:proofErr w:type="gramEnd"/>
      <w:r>
        <w:t>fl.1430)</w:t>
      </w:r>
    </w:p>
    <w:p w14:paraId="3E76338A" w14:textId="57A3FF50" w:rsidR="00EF5A31" w:rsidRDefault="00EF5A31" w:rsidP="00E71FC3">
      <w:pPr>
        <w:pStyle w:val="NoSpacing"/>
      </w:pPr>
    </w:p>
    <w:p w14:paraId="49867328" w14:textId="45FCB03B" w:rsidR="00EF5A31" w:rsidRDefault="00EF5A31" w:rsidP="00E71FC3">
      <w:pPr>
        <w:pStyle w:val="NoSpacing"/>
      </w:pPr>
    </w:p>
    <w:p w14:paraId="0A019417" w14:textId="3770D3CE" w:rsidR="00EF5A31" w:rsidRDefault="00EF5A31" w:rsidP="00E71FC3">
      <w:pPr>
        <w:pStyle w:val="NoSpacing"/>
      </w:pPr>
      <w:r>
        <w:t xml:space="preserve">Daughter of Thomas Vaughan of </w:t>
      </w:r>
      <w:proofErr w:type="spellStart"/>
      <w:r>
        <w:t>Hergest</w:t>
      </w:r>
      <w:proofErr w:type="spellEnd"/>
      <w:r>
        <w:t>.  (H.P. p.943)</w:t>
      </w:r>
    </w:p>
    <w:p w14:paraId="7E7A60CC" w14:textId="29979872" w:rsidR="00EF5A31" w:rsidRDefault="00EF5A31" w:rsidP="00E71FC3">
      <w:pPr>
        <w:pStyle w:val="NoSpacing"/>
      </w:pPr>
      <w:r>
        <w:t xml:space="preserve">= Robert </w:t>
      </w:r>
      <w:proofErr w:type="gramStart"/>
      <w:r>
        <w:t>Whitney(</w:t>
      </w:r>
      <w:proofErr w:type="gramEnd"/>
      <w:r>
        <w:t>d.1441)(q.v.).   (ibid.)</w:t>
      </w:r>
    </w:p>
    <w:p w14:paraId="37C01B57" w14:textId="10B820C8" w:rsidR="00EF5A31" w:rsidRDefault="00EF5A31" w:rsidP="00E71FC3">
      <w:pPr>
        <w:pStyle w:val="NoSpacing"/>
      </w:pPr>
      <w:r>
        <w:t xml:space="preserve">Son:  </w:t>
      </w:r>
      <w:proofErr w:type="gramStart"/>
      <w:r>
        <w:t>Eustace(</w:t>
      </w:r>
      <w:proofErr w:type="gramEnd"/>
      <w:r>
        <w:t>d.1480)(q.v.).   (ibid.)</w:t>
      </w:r>
    </w:p>
    <w:p w14:paraId="02CE4205" w14:textId="3DC7777C" w:rsidR="00EF5A31" w:rsidRDefault="00EF5A31" w:rsidP="00E71FC3">
      <w:pPr>
        <w:pStyle w:val="NoSpacing"/>
      </w:pPr>
    </w:p>
    <w:p w14:paraId="283F9655" w14:textId="2A7713E5" w:rsidR="00EF5A31" w:rsidRDefault="00EF5A31" w:rsidP="00E71FC3">
      <w:pPr>
        <w:pStyle w:val="NoSpacing"/>
      </w:pPr>
    </w:p>
    <w:p w14:paraId="354309F0" w14:textId="5485DBE4" w:rsidR="00EF5A31" w:rsidRPr="00EF5A31" w:rsidRDefault="00EF5A31" w:rsidP="00E71FC3">
      <w:pPr>
        <w:pStyle w:val="NoSpacing"/>
      </w:pPr>
      <w:r>
        <w:t>9 December 2018</w:t>
      </w:r>
      <w:bookmarkStart w:id="0" w:name="_GoBack"/>
      <w:bookmarkEnd w:id="0"/>
    </w:p>
    <w:sectPr w:rsidR="00EF5A31" w:rsidRPr="00EF5A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39116" w14:textId="77777777" w:rsidR="00EF5A31" w:rsidRDefault="00EF5A31" w:rsidP="00E71FC3">
      <w:pPr>
        <w:spacing w:after="0" w:line="240" w:lineRule="auto"/>
      </w:pPr>
      <w:r>
        <w:separator/>
      </w:r>
    </w:p>
  </w:endnote>
  <w:endnote w:type="continuationSeparator" w:id="0">
    <w:p w14:paraId="5CA29007" w14:textId="77777777" w:rsidR="00EF5A31" w:rsidRDefault="00EF5A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D32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F335C" w14:textId="77777777" w:rsidR="00EF5A31" w:rsidRDefault="00EF5A31" w:rsidP="00E71FC3">
      <w:pPr>
        <w:spacing w:after="0" w:line="240" w:lineRule="auto"/>
      </w:pPr>
      <w:r>
        <w:separator/>
      </w:r>
    </w:p>
  </w:footnote>
  <w:footnote w:type="continuationSeparator" w:id="0">
    <w:p w14:paraId="7E75ABFA" w14:textId="77777777" w:rsidR="00EF5A31" w:rsidRDefault="00EF5A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3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5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5BEFD"/>
  <w15:chartTrackingRefBased/>
  <w15:docId w15:val="{7752D90A-2158-4291-89C2-B734B9516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2018-12-09T22:03:00Z</dcterms:created>
  <dcterms:modified xsi:type="dcterms:W3CDTF">2018-12-09T22:05:00Z</dcterms:modified>
</cp:coreProperties>
</file>