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A60C3" w14:textId="77777777" w:rsidR="009A6671" w:rsidRDefault="009A6671" w:rsidP="009A66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VASCOMBE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(fl.1417)</w:t>
      </w:r>
    </w:p>
    <w:p w14:paraId="72FEE869" w14:textId="77777777" w:rsidR="009A6671" w:rsidRDefault="009A6671" w:rsidP="009A66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827009A" w14:textId="77777777" w:rsidR="009A6671" w:rsidRDefault="009A6671" w:rsidP="009A66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B4EE28B" w14:textId="77777777" w:rsidR="009A6671" w:rsidRDefault="009A6671" w:rsidP="009A66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C55DD17" w14:textId="77777777" w:rsidR="009A6671" w:rsidRDefault="009A6671" w:rsidP="009A66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750F9916" w14:textId="77777777" w:rsidR="009A6671" w:rsidRDefault="009A6671" w:rsidP="009A66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7270EA1C" w14:textId="77777777" w:rsidR="009A6671" w:rsidRPr="00065994" w:rsidRDefault="009A6671" w:rsidP="009A667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0D21D98" w14:textId="77777777" w:rsidR="009A6671" w:rsidRDefault="009A6671" w:rsidP="009A667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7C63FF0" w14:textId="77777777" w:rsidR="009A6671" w:rsidRDefault="009A6671" w:rsidP="009A66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B8FAD6F" w14:textId="77777777" w:rsidR="009A6671" w:rsidRDefault="009A6671" w:rsidP="009A66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1FD4D98" w14:textId="77777777" w:rsidR="009A6671" w:rsidRDefault="009A6671" w:rsidP="009A66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13 May 2025</w:t>
      </w:r>
    </w:p>
    <w:p w14:paraId="67D821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1402" w14:textId="77777777" w:rsidR="009A6671" w:rsidRDefault="009A6671" w:rsidP="009139A6">
      <w:r>
        <w:separator/>
      </w:r>
    </w:p>
  </w:endnote>
  <w:endnote w:type="continuationSeparator" w:id="0">
    <w:p w14:paraId="5897ED20" w14:textId="77777777" w:rsidR="009A6671" w:rsidRDefault="009A66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FE6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1C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7B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8AC7" w14:textId="77777777" w:rsidR="009A6671" w:rsidRDefault="009A6671" w:rsidP="009139A6">
      <w:r>
        <w:separator/>
      </w:r>
    </w:p>
  </w:footnote>
  <w:footnote w:type="continuationSeparator" w:id="0">
    <w:p w14:paraId="0E7A6B27" w14:textId="77777777" w:rsidR="009A6671" w:rsidRDefault="009A66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08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BE5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E74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71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A6671"/>
    <w:rsid w:val="00A3176C"/>
    <w:rsid w:val="00A47C87"/>
    <w:rsid w:val="00AE65F8"/>
    <w:rsid w:val="00BA00AB"/>
    <w:rsid w:val="00C623F8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61B89"/>
  <w15:chartTrackingRefBased/>
  <w15:docId w15:val="{4E2D11DC-2C5A-4A82-A67A-9E673708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2025-08-13T21:07:00Z</dcterms:created>
  <dcterms:modified xsi:type="dcterms:W3CDTF">2025-08-13T21:08:00Z</dcterms:modified>
</cp:coreProperties>
</file>