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A56A0" w14:textId="77777777" w:rsidR="00E979CA" w:rsidRDefault="00E979CA" w:rsidP="00E979C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VARMAN</w:t>
      </w:r>
      <w:r>
        <w:rPr>
          <w:rFonts w:ascii="Times New Roman" w:hAnsi="Times New Roman" w:cs="Times New Roman"/>
          <w:lang w:val="en-US"/>
        </w:rPr>
        <w:t xml:space="preserve">      (fl.1498)</w:t>
      </w:r>
    </w:p>
    <w:p w14:paraId="1A8A1437" w14:textId="77777777" w:rsidR="00E979CA" w:rsidRDefault="00E979CA" w:rsidP="00E979C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Huntspill, Somerset. Chaplain.</w:t>
      </w:r>
    </w:p>
    <w:p w14:paraId="3E363E86" w14:textId="77777777" w:rsidR="00E979CA" w:rsidRDefault="00E979CA" w:rsidP="00E979CA">
      <w:pPr>
        <w:pStyle w:val="NoSpacing"/>
        <w:rPr>
          <w:rFonts w:ascii="Times New Roman" w:hAnsi="Times New Roman" w:cs="Times New Roman"/>
          <w:lang w:val="en-US"/>
        </w:rPr>
      </w:pPr>
    </w:p>
    <w:p w14:paraId="42096B87" w14:textId="77777777" w:rsidR="00E979CA" w:rsidRDefault="00E979CA" w:rsidP="00E979CA">
      <w:pPr>
        <w:pStyle w:val="NoSpacing"/>
        <w:rPr>
          <w:rFonts w:ascii="Times New Roman" w:hAnsi="Times New Roman" w:cs="Times New Roman"/>
          <w:lang w:val="en-US"/>
        </w:rPr>
      </w:pPr>
    </w:p>
    <w:p w14:paraId="7E6EF381" w14:textId="77777777" w:rsidR="00E979CA" w:rsidRDefault="00E979CA" w:rsidP="00E979C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1498</w:t>
      </w:r>
      <w:r>
        <w:rPr>
          <w:rFonts w:ascii="Times New Roman" w:hAnsi="Times New Roman" w:cs="Times New Roman"/>
          <w:lang w:val="en-US"/>
        </w:rPr>
        <w:tab/>
        <w:t>The King indicted him and 2 others for trespass.</w:t>
      </w:r>
    </w:p>
    <w:p w14:paraId="0180976D" w14:textId="77777777" w:rsidR="00E979CA" w:rsidRDefault="00E979CA" w:rsidP="00E979C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8643A6">
          <w:rPr>
            <w:rStyle w:val="Hyperlink"/>
            <w:rFonts w:ascii="Times New Roman" w:hAnsi="Times New Roman" w:cs="Times New Roman"/>
            <w:lang w:val="en-US"/>
          </w:rPr>
          <w:t>https://waalt.uh.edu/index.php/KB27/946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D3DD1F1" w14:textId="77777777" w:rsidR="00E979CA" w:rsidRDefault="00E979CA" w:rsidP="00E979CA">
      <w:pPr>
        <w:pStyle w:val="NoSpacing"/>
        <w:rPr>
          <w:rFonts w:ascii="Times New Roman" w:hAnsi="Times New Roman" w:cs="Times New Roman"/>
          <w:lang w:val="en-US"/>
        </w:rPr>
      </w:pPr>
    </w:p>
    <w:p w14:paraId="07ABDDE0" w14:textId="77777777" w:rsidR="00E979CA" w:rsidRDefault="00E979CA" w:rsidP="00E979CA">
      <w:pPr>
        <w:pStyle w:val="NoSpacing"/>
        <w:rPr>
          <w:rFonts w:ascii="Times New Roman" w:hAnsi="Times New Roman" w:cs="Times New Roman"/>
          <w:lang w:val="en-US"/>
        </w:rPr>
      </w:pPr>
    </w:p>
    <w:p w14:paraId="676B98B7" w14:textId="77777777" w:rsidR="00E979CA" w:rsidRDefault="00E979CA" w:rsidP="00E979C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 November 2025</w:t>
      </w:r>
    </w:p>
    <w:p w14:paraId="1526D24F" w14:textId="02DDB595" w:rsidR="00617568" w:rsidRPr="00086E2C" w:rsidRDefault="00617568" w:rsidP="00E979CA">
      <w:pPr>
        <w:tabs>
          <w:tab w:val="left" w:pos="360"/>
        </w:tabs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7E013" w14:textId="77777777" w:rsidR="00E979CA" w:rsidRDefault="00E979CA" w:rsidP="00086E2C">
      <w:pPr>
        <w:spacing w:after="0" w:line="240" w:lineRule="auto"/>
      </w:pPr>
      <w:r>
        <w:separator/>
      </w:r>
    </w:p>
  </w:endnote>
  <w:endnote w:type="continuationSeparator" w:id="0">
    <w:p w14:paraId="7DBED3A8" w14:textId="77777777" w:rsidR="00E979CA" w:rsidRDefault="00E979C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497B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16F6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303F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F71D3" w14:textId="77777777" w:rsidR="00E979CA" w:rsidRDefault="00E979CA" w:rsidP="00086E2C">
      <w:pPr>
        <w:spacing w:after="0" w:line="240" w:lineRule="auto"/>
      </w:pPr>
      <w:r>
        <w:separator/>
      </w:r>
    </w:p>
  </w:footnote>
  <w:footnote w:type="continuationSeparator" w:id="0">
    <w:p w14:paraId="63F2DBED" w14:textId="77777777" w:rsidR="00E979CA" w:rsidRDefault="00E979C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A8B0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9580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7332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9CA"/>
    <w:rsid w:val="00000660"/>
    <w:rsid w:val="00086E2C"/>
    <w:rsid w:val="000A2E7A"/>
    <w:rsid w:val="002244B7"/>
    <w:rsid w:val="00314D94"/>
    <w:rsid w:val="00617568"/>
    <w:rsid w:val="006E68FA"/>
    <w:rsid w:val="00D23292"/>
    <w:rsid w:val="00E979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76124"/>
  <w15:chartTrackingRefBased/>
  <w15:docId w15:val="{216B7CB3-9139-4613-B7E5-DD300C089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979C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79C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4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32</Words>
  <Characters>206</Characters>
  <Application>Microsoft Office Word</Application>
  <DocSecurity>0</DocSecurity>
  <Lines>12</Lines>
  <Paragraphs>7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2025-11-07T16:53:00Z</dcterms:created>
  <dcterms:modified xsi:type="dcterms:W3CDTF">2025-11-07T16:55:00Z</dcterms:modified>
</cp:coreProperties>
</file>