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2E7F0" w14:textId="6FF59765" w:rsidR="00F967FC" w:rsidRDefault="00F967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VARGAN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d.1505)</w:t>
      </w:r>
    </w:p>
    <w:p w14:paraId="02C4EBBD" w14:textId="724B847D" w:rsidR="00F967FC" w:rsidRDefault="00F967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Sutton in Holderness.</w:t>
      </w:r>
    </w:p>
    <w:p w14:paraId="21211A57" w14:textId="77777777" w:rsidR="00F967FC" w:rsidRDefault="00F967FC" w:rsidP="009139A6">
      <w:pPr>
        <w:pStyle w:val="NoSpacing"/>
        <w:rPr>
          <w:rFonts w:cs="Times New Roman"/>
          <w:szCs w:val="24"/>
        </w:rPr>
      </w:pPr>
    </w:p>
    <w:p w14:paraId="237DF290" w14:textId="77777777" w:rsidR="00F967FC" w:rsidRDefault="00F967FC" w:rsidP="009139A6">
      <w:pPr>
        <w:pStyle w:val="NoSpacing"/>
        <w:rPr>
          <w:rFonts w:cs="Times New Roman"/>
          <w:szCs w:val="24"/>
        </w:rPr>
      </w:pPr>
    </w:p>
    <w:p w14:paraId="78AC9666" w14:textId="0456D460" w:rsidR="00F967FC" w:rsidRDefault="00F967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Jul.1505</w:t>
      </w:r>
      <w:r>
        <w:rPr>
          <w:rFonts w:cs="Times New Roman"/>
          <w:szCs w:val="24"/>
        </w:rPr>
        <w:tab/>
        <w:t>He made his Will.    (W.Y.R. p.174)</w:t>
      </w:r>
    </w:p>
    <w:p w14:paraId="2564BD35" w14:textId="2687D196" w:rsidR="00F967FC" w:rsidRDefault="00F967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2A236DE1" w14:textId="77777777" w:rsidR="00F967FC" w:rsidRDefault="00F967FC" w:rsidP="009139A6">
      <w:pPr>
        <w:pStyle w:val="NoSpacing"/>
        <w:rPr>
          <w:rFonts w:cs="Times New Roman"/>
          <w:szCs w:val="24"/>
        </w:rPr>
      </w:pPr>
    </w:p>
    <w:p w14:paraId="746A469C" w14:textId="77777777" w:rsidR="00F967FC" w:rsidRDefault="00F967FC" w:rsidP="009139A6">
      <w:pPr>
        <w:pStyle w:val="NoSpacing"/>
        <w:rPr>
          <w:rFonts w:cs="Times New Roman"/>
          <w:szCs w:val="24"/>
        </w:rPr>
      </w:pPr>
    </w:p>
    <w:p w14:paraId="70A82874" w14:textId="03AF1C49" w:rsidR="00F967FC" w:rsidRPr="00F967FC" w:rsidRDefault="00F967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sectPr w:rsidR="00F967FC" w:rsidRPr="00F967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C71895" w14:textId="77777777" w:rsidR="00F967FC" w:rsidRDefault="00F967FC" w:rsidP="009139A6">
      <w:r>
        <w:separator/>
      </w:r>
    </w:p>
  </w:endnote>
  <w:endnote w:type="continuationSeparator" w:id="0">
    <w:p w14:paraId="00040690" w14:textId="77777777" w:rsidR="00F967FC" w:rsidRDefault="00F967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339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78AF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367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4965C" w14:textId="77777777" w:rsidR="00F967FC" w:rsidRDefault="00F967FC" w:rsidP="009139A6">
      <w:r>
        <w:separator/>
      </w:r>
    </w:p>
  </w:footnote>
  <w:footnote w:type="continuationSeparator" w:id="0">
    <w:p w14:paraId="5DC81450" w14:textId="77777777" w:rsidR="00F967FC" w:rsidRDefault="00F967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49F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2F7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34D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FC"/>
    <w:rsid w:val="000666E0"/>
    <w:rsid w:val="002510B7"/>
    <w:rsid w:val="00270799"/>
    <w:rsid w:val="003A7117"/>
    <w:rsid w:val="005C130B"/>
    <w:rsid w:val="006B50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9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4ED54"/>
  <w15:chartTrackingRefBased/>
  <w15:docId w15:val="{8AD779A9-E333-420C-8FE5-A0D591DC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2024-05-14T06:32:00Z</dcterms:created>
  <dcterms:modified xsi:type="dcterms:W3CDTF">2024-05-14T06:45:00Z</dcterms:modified>
</cp:coreProperties>
</file>