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C63" w:rsidRDefault="00F22C63" w:rsidP="00F22C6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Agnes VARAGE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:rsidR="00F22C63" w:rsidRDefault="00F22C63" w:rsidP="00F22C6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Canterbury, Widow.</w:t>
      </w:r>
    </w:p>
    <w:p w:rsidR="00F22C63" w:rsidRDefault="00F22C63" w:rsidP="00F22C6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22C63" w:rsidRDefault="00F22C63" w:rsidP="00F22C6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22C63" w:rsidRDefault="00F22C63" w:rsidP="00F22C6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1482</w:t>
      </w:r>
      <w:r>
        <w:tab/>
        <w:t>She made her Will.   (Plomer p.485)</w:t>
      </w:r>
    </w:p>
    <w:p w:rsidR="00F22C63" w:rsidRDefault="00F22C63" w:rsidP="00F22C6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22C63" w:rsidRDefault="00F22C63" w:rsidP="00F22C6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22C63" w:rsidRDefault="00F22C63" w:rsidP="00F22C6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8C4E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C63" w:rsidRDefault="00F22C63" w:rsidP="00E71FC3">
      <w:pPr>
        <w:spacing w:after="0" w:line="240" w:lineRule="auto"/>
      </w:pPr>
      <w:r>
        <w:separator/>
      </w:r>
    </w:p>
  </w:endnote>
  <w:endnote w:type="continuationSeparator" w:id="0">
    <w:p w:rsidR="00F22C63" w:rsidRDefault="00F22C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C63" w:rsidRDefault="00F22C63" w:rsidP="00E71FC3">
      <w:pPr>
        <w:spacing w:after="0" w:line="240" w:lineRule="auto"/>
      </w:pPr>
      <w:r>
        <w:separator/>
      </w:r>
    </w:p>
  </w:footnote>
  <w:footnote w:type="continuationSeparator" w:id="0">
    <w:p w:rsidR="00F22C63" w:rsidRDefault="00F22C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6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03312C-DDCE-427A-9357-F4A323F35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2017-12-03T20:29:00Z</dcterms:created>
  <dcterms:modified xsi:type="dcterms:W3CDTF">2017-12-03T20:29:00Z</dcterms:modified>
</cp:coreProperties>
</file>