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99082" w14:textId="77777777" w:rsidR="00E92DFF" w:rsidRDefault="00E92DFF" w:rsidP="00E92DFF">
      <w:pPr>
        <w:pStyle w:val="NoSpacing"/>
      </w:pPr>
      <w:r>
        <w:rPr>
          <w:u w:val="single"/>
        </w:rPr>
        <w:t>John VANTORT</w:t>
      </w:r>
      <w:r>
        <w:t xml:space="preserve">        (fl.1460)</w:t>
      </w:r>
    </w:p>
    <w:p w14:paraId="10D9CD75" w14:textId="5132D769" w:rsidR="00E92DFF" w:rsidRDefault="00E92DFF" w:rsidP="00E92DFF">
      <w:pPr>
        <w:pStyle w:val="NoSpacing"/>
      </w:pPr>
      <w:r>
        <w:t>of Tiverton, Devon. Franklin.</w:t>
      </w:r>
    </w:p>
    <w:p w14:paraId="0EABA94B" w14:textId="77777777" w:rsidR="00E92DFF" w:rsidRDefault="00E92DFF" w:rsidP="00E92DFF">
      <w:pPr>
        <w:pStyle w:val="NoSpacing"/>
      </w:pPr>
    </w:p>
    <w:p w14:paraId="6A8A6707" w14:textId="77777777" w:rsidR="00E92DFF" w:rsidRDefault="00E92DFF" w:rsidP="00E92DFF">
      <w:pPr>
        <w:pStyle w:val="NoSpacing"/>
      </w:pPr>
    </w:p>
    <w:p w14:paraId="5A9F6E01" w14:textId="77777777" w:rsidR="00E92DFF" w:rsidRDefault="00E92DFF" w:rsidP="00E92DFF">
      <w:pPr>
        <w:pStyle w:val="NoSpacing"/>
      </w:pPr>
      <w:r>
        <w:tab/>
        <w:t>1460</w:t>
      </w:r>
      <w:r>
        <w:tab/>
        <w:t>The King indicted him and many others for felony and trespass.</w:t>
      </w:r>
    </w:p>
    <w:p w14:paraId="314BFCDF" w14:textId="77777777" w:rsidR="00E92DFF" w:rsidRDefault="00E92DFF" w:rsidP="00E92DFF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4B30CF0D" w14:textId="77777777" w:rsidR="00E92DFF" w:rsidRDefault="00E92DFF" w:rsidP="00E92DFF">
      <w:pPr>
        <w:pStyle w:val="NoSpacing"/>
      </w:pPr>
    </w:p>
    <w:p w14:paraId="2A840FF9" w14:textId="77777777" w:rsidR="00E92DFF" w:rsidRDefault="00E92DFF" w:rsidP="00E92DFF">
      <w:pPr>
        <w:pStyle w:val="NoSpacing"/>
      </w:pPr>
    </w:p>
    <w:p w14:paraId="27658CAA" w14:textId="77777777" w:rsidR="00E92DFF" w:rsidRDefault="00E92DFF" w:rsidP="00E92DFF">
      <w:pPr>
        <w:pStyle w:val="NoSpacing"/>
      </w:pPr>
      <w:r>
        <w:t>29 November 2025</w:t>
      </w:r>
    </w:p>
    <w:p w14:paraId="6074AA5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FEC1C" w14:textId="77777777" w:rsidR="00E92DFF" w:rsidRDefault="00E92DFF" w:rsidP="00086E2C">
      <w:pPr>
        <w:spacing w:after="0" w:line="240" w:lineRule="auto"/>
      </w:pPr>
      <w:r>
        <w:separator/>
      </w:r>
    </w:p>
  </w:endnote>
  <w:endnote w:type="continuationSeparator" w:id="0">
    <w:p w14:paraId="417897B3" w14:textId="77777777" w:rsidR="00E92DFF" w:rsidRDefault="00E92D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9C73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0BC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412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7E64A" w14:textId="77777777" w:rsidR="00E92DFF" w:rsidRDefault="00E92DFF" w:rsidP="00086E2C">
      <w:pPr>
        <w:spacing w:after="0" w:line="240" w:lineRule="auto"/>
      </w:pPr>
      <w:r>
        <w:separator/>
      </w:r>
    </w:p>
  </w:footnote>
  <w:footnote w:type="continuationSeparator" w:id="0">
    <w:p w14:paraId="258E849C" w14:textId="77777777" w:rsidR="00E92DFF" w:rsidRDefault="00E92D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85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D70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6EC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FF"/>
    <w:rsid w:val="00086E2C"/>
    <w:rsid w:val="000A2E7A"/>
    <w:rsid w:val="000C1851"/>
    <w:rsid w:val="002244B7"/>
    <w:rsid w:val="00314D94"/>
    <w:rsid w:val="00617568"/>
    <w:rsid w:val="006E68FA"/>
    <w:rsid w:val="00E92DF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54C82"/>
  <w15:chartTrackingRefBased/>
  <w15:docId w15:val="{2816824B-F362-486B-92EB-13AC5B34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92DF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92D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217</Characters>
  <Application>Microsoft Office Word</Application>
  <DocSecurity>0</DocSecurity>
  <Lines>13</Lines>
  <Paragraphs>8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2025-11-29T22:05:00Z</dcterms:created>
  <dcterms:modified xsi:type="dcterms:W3CDTF">2025-11-29T22:06:00Z</dcterms:modified>
</cp:coreProperties>
</file>