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62112" w14:textId="77777777" w:rsidR="00565EF9" w:rsidRDefault="00565EF9" w:rsidP="00565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VANTARD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8FAFAA" w14:textId="77777777" w:rsidR="00565EF9" w:rsidRDefault="00565EF9" w:rsidP="00565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Tiverton, Devon. Yeoman.</w:t>
      </w:r>
    </w:p>
    <w:p w14:paraId="6D52FDF9" w14:textId="77777777" w:rsidR="00565EF9" w:rsidRDefault="00565EF9" w:rsidP="00565EF9">
      <w:pPr>
        <w:rPr>
          <w:rFonts w:ascii="Times New Roman" w:hAnsi="Times New Roman" w:cs="Times New Roman"/>
        </w:rPr>
      </w:pPr>
    </w:p>
    <w:p w14:paraId="23E624E8" w14:textId="77777777" w:rsidR="00565EF9" w:rsidRDefault="00565EF9" w:rsidP="00565EF9">
      <w:pPr>
        <w:rPr>
          <w:rFonts w:ascii="Times New Roman" w:hAnsi="Times New Roman" w:cs="Times New Roman"/>
        </w:rPr>
      </w:pPr>
    </w:p>
    <w:p w14:paraId="4F229E0A" w14:textId="77777777" w:rsidR="00565EF9" w:rsidRDefault="00565EF9" w:rsidP="00565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Roper(q.v.) brought a plaint of trespass and assault against him</w:t>
      </w:r>
    </w:p>
    <w:p w14:paraId="7E15C397" w14:textId="77777777" w:rsidR="00565EF9" w:rsidRDefault="00565EF9" w:rsidP="00565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3FD6F85" w14:textId="77777777" w:rsidR="00565EF9" w:rsidRDefault="00565EF9" w:rsidP="00565EF9">
      <w:pPr>
        <w:rPr>
          <w:rFonts w:ascii="Times New Roman" w:hAnsi="Times New Roman" w:cs="Times New Roman"/>
        </w:rPr>
      </w:pPr>
    </w:p>
    <w:p w14:paraId="4CABF7F0" w14:textId="77777777" w:rsidR="00565EF9" w:rsidRDefault="00565EF9" w:rsidP="00565EF9">
      <w:pPr>
        <w:rPr>
          <w:rFonts w:ascii="Times New Roman" w:hAnsi="Times New Roman" w:cs="Times New Roman"/>
        </w:rPr>
      </w:pPr>
    </w:p>
    <w:p w14:paraId="7C539BFC" w14:textId="77777777" w:rsidR="00565EF9" w:rsidRDefault="00565EF9" w:rsidP="00565E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December 2018</w:t>
      </w:r>
    </w:p>
    <w:p w14:paraId="53FD0BCB" w14:textId="77777777" w:rsidR="006B2F86" w:rsidRPr="00565EF9" w:rsidRDefault="00565EF9" w:rsidP="00565EF9">
      <w:bookmarkStart w:id="0" w:name="_GoBack"/>
      <w:bookmarkEnd w:id="0"/>
    </w:p>
    <w:sectPr w:rsidR="006B2F86" w:rsidRPr="00565EF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1E0BB" w14:textId="77777777" w:rsidR="00565EF9" w:rsidRDefault="00565EF9" w:rsidP="00E71FC3">
      <w:r>
        <w:separator/>
      </w:r>
    </w:p>
  </w:endnote>
  <w:endnote w:type="continuationSeparator" w:id="0">
    <w:p w14:paraId="47DAF5ED" w14:textId="77777777" w:rsidR="00565EF9" w:rsidRDefault="00565E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58D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A51B3" w14:textId="77777777" w:rsidR="00565EF9" w:rsidRDefault="00565EF9" w:rsidP="00E71FC3">
      <w:r>
        <w:separator/>
      </w:r>
    </w:p>
  </w:footnote>
  <w:footnote w:type="continuationSeparator" w:id="0">
    <w:p w14:paraId="3DC38784" w14:textId="77777777" w:rsidR="00565EF9" w:rsidRDefault="00565E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F9"/>
    <w:rsid w:val="001A7C09"/>
    <w:rsid w:val="00565E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B6B46"/>
  <w15:chartTrackingRefBased/>
  <w15:docId w15:val="{DFA0B009-5E78-4E4C-8857-EF0E0D33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E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5E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2018-12-06T16:56:00Z</dcterms:created>
  <dcterms:modified xsi:type="dcterms:W3CDTF">2018-12-06T16:56:00Z</dcterms:modified>
</cp:coreProperties>
</file>