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465D9" w14:textId="77777777" w:rsidR="0043375E" w:rsidRDefault="0043375E" w:rsidP="004337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VANNE, junior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4C642B05" w14:textId="77777777" w:rsidR="0043375E" w:rsidRDefault="0043375E" w:rsidP="004337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Thaxted, Essex. Cutler.</w:t>
      </w:r>
    </w:p>
    <w:p w14:paraId="39D33BF4" w14:textId="77777777" w:rsidR="0043375E" w:rsidRDefault="0043375E" w:rsidP="004337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7AFD102" w14:textId="77777777" w:rsidR="0043375E" w:rsidRDefault="0043375E" w:rsidP="004337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EF243F8" w14:textId="77777777" w:rsidR="0043375E" w:rsidRDefault="0043375E" w:rsidP="004337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John Benton(q.v.) and his wife, Margaret(q.v.), brought a plaint of debt against him,</w:t>
      </w:r>
    </w:p>
    <w:p w14:paraId="1F265FE1" w14:textId="77777777" w:rsidR="0043375E" w:rsidRDefault="0043375E" w:rsidP="004337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Inderthorp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Richard Withed, junior(q.v.), and John Arnold(q.v.), </w:t>
      </w:r>
    </w:p>
    <w:p w14:paraId="1E390BF7" w14:textId="77777777" w:rsidR="0043375E" w:rsidRDefault="0043375E" w:rsidP="004337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all 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Thaxted.</w:t>
      </w:r>
    </w:p>
    <w:p w14:paraId="0D8CB250" w14:textId="77777777" w:rsidR="0043375E" w:rsidRDefault="0043375E" w:rsidP="004337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8324C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9A167A6" w14:textId="77777777" w:rsidR="0043375E" w:rsidRDefault="0043375E" w:rsidP="004337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0123B2C" w14:textId="77777777" w:rsidR="0043375E" w:rsidRDefault="0043375E" w:rsidP="004337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674E818" w14:textId="77777777" w:rsidR="0043375E" w:rsidRDefault="0043375E" w:rsidP="004337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July 2022</w:t>
      </w:r>
    </w:p>
    <w:p w14:paraId="667CE01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323A7" w14:textId="77777777" w:rsidR="0043375E" w:rsidRDefault="0043375E" w:rsidP="009139A6">
      <w:r>
        <w:separator/>
      </w:r>
    </w:p>
  </w:endnote>
  <w:endnote w:type="continuationSeparator" w:id="0">
    <w:p w14:paraId="744F04BA" w14:textId="77777777" w:rsidR="0043375E" w:rsidRDefault="004337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2B0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861A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5AFF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DCB4A" w14:textId="77777777" w:rsidR="0043375E" w:rsidRDefault="0043375E" w:rsidP="009139A6">
      <w:r>
        <w:separator/>
      </w:r>
    </w:p>
  </w:footnote>
  <w:footnote w:type="continuationSeparator" w:id="0">
    <w:p w14:paraId="64C552C1" w14:textId="77777777" w:rsidR="0043375E" w:rsidRDefault="004337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1444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A6CD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045A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75E"/>
    <w:rsid w:val="000666E0"/>
    <w:rsid w:val="002510B7"/>
    <w:rsid w:val="0043375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91982"/>
  <w15:chartTrackingRefBased/>
  <w15:docId w15:val="{9B30D45B-C2F3-4DEA-AC59-5488F18CC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337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2022-08-03T15:58:00Z</dcterms:created>
  <dcterms:modified xsi:type="dcterms:W3CDTF">2022-08-03T15:59:00Z</dcterms:modified>
</cp:coreProperties>
</file>