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16E08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Dan VANHOPKIN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09B7273D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Sevenoaks</w:t>
      </w:r>
      <w:proofErr w:type="spellEnd"/>
      <w:r>
        <w:rPr>
          <w:rFonts w:cs="Times New Roman"/>
          <w:szCs w:val="24"/>
        </w:rPr>
        <w:t>, Kent.</w:t>
      </w:r>
    </w:p>
    <w:p w14:paraId="52690C3A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</w:p>
    <w:p w14:paraId="2306E856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</w:p>
    <w:p w14:paraId="5B0BE7DC" w14:textId="77777777" w:rsidR="009F0CF1" w:rsidRDefault="009F0CF1" w:rsidP="009F0C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1473</w:t>
      </w:r>
      <w:r>
        <w:rPr>
          <w:rFonts w:cs="Times New Roman"/>
          <w:szCs w:val="24"/>
        </w:rPr>
        <w:tab/>
        <w:t>He made his Will.</w:t>
      </w:r>
    </w:p>
    <w:p w14:paraId="72CABABC" w14:textId="77777777" w:rsidR="009F0CF1" w:rsidRDefault="009F0CF1" w:rsidP="009F0CF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34D39">
          <w:rPr>
            <w:rStyle w:val="Hyperlink"/>
            <w:rFonts w:cs="Times New Roman"/>
            <w:szCs w:val="24"/>
          </w:rPr>
          <w:t>https://www.kentarchaeology.org.uk/Research/Libr/Wills/NameOrder/UV.htm</w:t>
        </w:r>
      </w:hyperlink>
      <w:r>
        <w:rPr>
          <w:rFonts w:cs="Times New Roman"/>
          <w:szCs w:val="24"/>
        </w:rPr>
        <w:t xml:space="preserve"> )</w:t>
      </w:r>
    </w:p>
    <w:p w14:paraId="666ABA00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</w:p>
    <w:p w14:paraId="276E8E02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</w:p>
    <w:p w14:paraId="574AADCE" w14:textId="77777777" w:rsidR="009F0CF1" w:rsidRDefault="009F0CF1" w:rsidP="009F0CF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30 December 2022</w:t>
      </w:r>
    </w:p>
    <w:p w14:paraId="57E84C0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D12BE" w14:textId="77777777" w:rsidR="009F0CF1" w:rsidRDefault="009F0CF1" w:rsidP="009139A6">
      <w:r>
        <w:separator/>
      </w:r>
    </w:p>
  </w:endnote>
  <w:endnote w:type="continuationSeparator" w:id="0">
    <w:p w14:paraId="7FD116FC" w14:textId="77777777" w:rsidR="009F0CF1" w:rsidRDefault="009F0C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96B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2E24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AE8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9D94D" w14:textId="77777777" w:rsidR="009F0CF1" w:rsidRDefault="009F0CF1" w:rsidP="009139A6">
      <w:r>
        <w:separator/>
      </w:r>
    </w:p>
  </w:footnote>
  <w:footnote w:type="continuationSeparator" w:id="0">
    <w:p w14:paraId="29EC16FD" w14:textId="77777777" w:rsidR="009F0CF1" w:rsidRDefault="009F0C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E997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AD4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465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CF1"/>
    <w:rsid w:val="000666E0"/>
    <w:rsid w:val="002510B7"/>
    <w:rsid w:val="005C130B"/>
    <w:rsid w:val="00826F5C"/>
    <w:rsid w:val="009139A6"/>
    <w:rsid w:val="009448BB"/>
    <w:rsid w:val="00947624"/>
    <w:rsid w:val="009F0CF1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4F0A"/>
  <w15:chartTrackingRefBased/>
  <w15:docId w15:val="{8A4EFD56-2FE0-45BA-AE69-40F82871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F0C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UV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2023-03-24T22:17:00Z</dcterms:created>
  <dcterms:modified xsi:type="dcterms:W3CDTF">2023-03-24T22:17:00Z</dcterms:modified>
</cp:coreProperties>
</file>