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AA3E" w14:textId="77777777" w:rsidR="00F25E61" w:rsidRDefault="000B4B78" w:rsidP="00F25E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Segar VANGEEL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 w:rsidR="00F25E61">
        <w:rPr>
          <w:rFonts w:cs="Times New Roman"/>
          <w:szCs w:val="24"/>
        </w:rPr>
        <w:t>(</w:t>
      </w:r>
      <w:proofErr w:type="gramEnd"/>
      <w:r w:rsidR="00F25E61">
        <w:rPr>
          <w:rFonts w:cs="Times New Roman"/>
          <w:szCs w:val="24"/>
        </w:rPr>
        <w:t>fl.1423)</w:t>
      </w:r>
    </w:p>
    <w:p w14:paraId="05E0DA4E" w14:textId="77777777" w:rsidR="00F25E61" w:rsidRDefault="00F25E61" w:rsidP="00F25E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Alien </w:t>
      </w:r>
      <w:proofErr w:type="spellStart"/>
      <w:r>
        <w:rPr>
          <w:rFonts w:cs="Times New Roman"/>
          <w:szCs w:val="24"/>
        </w:rPr>
        <w:t>woollen</w:t>
      </w:r>
      <w:proofErr w:type="spellEnd"/>
      <w:r>
        <w:rPr>
          <w:rFonts w:cs="Times New Roman"/>
          <w:szCs w:val="24"/>
        </w:rPr>
        <w:t xml:space="preserve"> weaver.</w:t>
      </w:r>
    </w:p>
    <w:p w14:paraId="1E238448" w14:textId="77777777" w:rsidR="00F25E61" w:rsidRDefault="00F25E61" w:rsidP="00F25E61">
      <w:pPr>
        <w:pStyle w:val="NoSpacing"/>
        <w:rPr>
          <w:rFonts w:cs="Times New Roman"/>
          <w:szCs w:val="24"/>
        </w:rPr>
      </w:pPr>
    </w:p>
    <w:p w14:paraId="53967C7F" w14:textId="77777777" w:rsidR="00F25E61" w:rsidRDefault="00F25E61" w:rsidP="00F25E61">
      <w:pPr>
        <w:pStyle w:val="NoSpacing"/>
        <w:rPr>
          <w:rFonts w:cs="Times New Roman"/>
          <w:szCs w:val="24"/>
        </w:rPr>
      </w:pPr>
    </w:p>
    <w:p w14:paraId="4F32F2C5" w14:textId="4385A554" w:rsidR="00F25E61" w:rsidRDefault="00F25E61" w:rsidP="00F25E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Nov.1423</w:t>
      </w:r>
      <w:r>
        <w:rPr>
          <w:rFonts w:cs="Times New Roman"/>
          <w:szCs w:val="24"/>
        </w:rPr>
        <w:tab/>
        <w:t xml:space="preserve">He and </w:t>
      </w:r>
      <w:r>
        <w:rPr>
          <w:rFonts w:cs="Times New Roman"/>
          <w:szCs w:val="24"/>
        </w:rPr>
        <w:t xml:space="preserve">Henry </w:t>
      </w:r>
      <w:proofErr w:type="spellStart"/>
      <w:r>
        <w:rPr>
          <w:rFonts w:cs="Times New Roman"/>
          <w:szCs w:val="24"/>
        </w:rPr>
        <w:t>Netelship</w:t>
      </w:r>
      <w:proofErr w:type="spellEnd"/>
      <w:r>
        <w:rPr>
          <w:rFonts w:cs="Times New Roman"/>
          <w:szCs w:val="24"/>
        </w:rPr>
        <w:t xml:space="preserve">(q.v.) were sworn Masters of the alien </w:t>
      </w:r>
      <w:proofErr w:type="spellStart"/>
      <w:proofErr w:type="gramStart"/>
      <w:r>
        <w:rPr>
          <w:rFonts w:cs="Times New Roman"/>
          <w:szCs w:val="24"/>
        </w:rPr>
        <w:t>woollen</w:t>
      </w:r>
      <w:proofErr w:type="spellEnd"/>
      <w:proofErr w:type="gramEnd"/>
      <w:r>
        <w:rPr>
          <w:rFonts w:cs="Times New Roman"/>
          <w:szCs w:val="24"/>
        </w:rPr>
        <w:t xml:space="preserve"> </w:t>
      </w:r>
    </w:p>
    <w:p w14:paraId="70985936" w14:textId="77777777" w:rsidR="00F25E61" w:rsidRDefault="00F25E61" w:rsidP="00F25E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weavers.</w:t>
      </w:r>
    </w:p>
    <w:p w14:paraId="1FA3712B" w14:textId="77777777" w:rsidR="00F25E61" w:rsidRDefault="00F25E61" w:rsidP="00F25E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K” folio 20b)</w:t>
      </w:r>
    </w:p>
    <w:p w14:paraId="5C393E89" w14:textId="77777777" w:rsidR="00F25E61" w:rsidRDefault="00F25E61" w:rsidP="00F25E61">
      <w:pPr>
        <w:pStyle w:val="NoSpacing"/>
        <w:rPr>
          <w:rFonts w:cs="Times New Roman"/>
          <w:szCs w:val="24"/>
        </w:rPr>
      </w:pPr>
    </w:p>
    <w:p w14:paraId="1B20E54A" w14:textId="77777777" w:rsidR="00F25E61" w:rsidRDefault="00F25E61" w:rsidP="00F25E61">
      <w:pPr>
        <w:pStyle w:val="NoSpacing"/>
        <w:rPr>
          <w:rFonts w:cs="Times New Roman"/>
          <w:szCs w:val="24"/>
        </w:rPr>
      </w:pPr>
    </w:p>
    <w:p w14:paraId="5809015A" w14:textId="77777777" w:rsidR="00F25E61" w:rsidRDefault="00F25E61" w:rsidP="00F25E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2023</w:t>
      </w:r>
    </w:p>
    <w:p w14:paraId="785FA198" w14:textId="6C85BFBF" w:rsidR="000B4B78" w:rsidRPr="000B4B78" w:rsidRDefault="000B4B78" w:rsidP="009139A6">
      <w:pPr>
        <w:pStyle w:val="NoSpacing"/>
        <w:rPr>
          <w:rFonts w:cs="Times New Roman"/>
          <w:szCs w:val="24"/>
        </w:rPr>
      </w:pPr>
    </w:p>
    <w:sectPr w:rsidR="000B4B78" w:rsidRPr="000B4B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1213A" w14:textId="77777777" w:rsidR="000B4B78" w:rsidRDefault="000B4B78" w:rsidP="009139A6">
      <w:r>
        <w:separator/>
      </w:r>
    </w:p>
  </w:endnote>
  <w:endnote w:type="continuationSeparator" w:id="0">
    <w:p w14:paraId="454865D6" w14:textId="77777777" w:rsidR="000B4B78" w:rsidRDefault="000B4B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D0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89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CF9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579E3" w14:textId="77777777" w:rsidR="000B4B78" w:rsidRDefault="000B4B78" w:rsidP="009139A6">
      <w:r>
        <w:separator/>
      </w:r>
    </w:p>
  </w:footnote>
  <w:footnote w:type="continuationSeparator" w:id="0">
    <w:p w14:paraId="7FF1E4CC" w14:textId="77777777" w:rsidR="000B4B78" w:rsidRDefault="000B4B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2FB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535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3C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B78"/>
    <w:rsid w:val="000666E0"/>
    <w:rsid w:val="000B4B7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25E6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643D3"/>
  <w15:chartTrackingRefBased/>
  <w15:docId w15:val="{5F863B77-45AA-4BF5-829C-3F2ABB3D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16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2023-06-06T12:40:00Z</dcterms:created>
  <dcterms:modified xsi:type="dcterms:W3CDTF">2023-06-06T12:57:00Z</dcterms:modified>
</cp:coreProperties>
</file>