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5CA69" w14:textId="77777777" w:rsidR="00A12E46" w:rsidRDefault="00A12E46" w:rsidP="00A12E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Leonard VANDEMERE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fl.1472)</w:t>
      </w:r>
    </w:p>
    <w:p w14:paraId="1582DED0" w14:textId="77777777" w:rsidR="00A12E46" w:rsidRDefault="00A12E46" w:rsidP="00A12E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Southwark. Tailor.</w:t>
      </w:r>
    </w:p>
    <w:p w14:paraId="58AA7BAC" w14:textId="77777777" w:rsidR="00A12E46" w:rsidRDefault="00A12E46" w:rsidP="00A12E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575279" w14:textId="77777777" w:rsidR="00A12E46" w:rsidRDefault="00A12E46" w:rsidP="00A12E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03AF64" w14:textId="77777777" w:rsidR="00A12E46" w:rsidRDefault="00A12E46" w:rsidP="00A12E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Katherine(q.v.)</w:t>
      </w:r>
    </w:p>
    <w:p w14:paraId="4C6C7B73" w14:textId="77777777" w:rsidR="00A12E46" w:rsidRDefault="00A12E46" w:rsidP="00A12E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C60C6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https://waalt.uh.edu/index.php/CP40/841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8C8C8CF" w14:textId="77777777" w:rsidR="00A12E46" w:rsidRDefault="00A12E46" w:rsidP="00A12E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CCABD4" w14:textId="77777777" w:rsidR="00A12E46" w:rsidRDefault="00A12E46" w:rsidP="00A12E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E8BCF5" w14:textId="77777777" w:rsidR="00A12E46" w:rsidRDefault="00A12E46" w:rsidP="00A12E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1472</w:t>
      </w:r>
      <w:r>
        <w:rPr>
          <w:rFonts w:ascii="Times New Roman" w:hAnsi="Times New Roman" w:cs="Times New Roman"/>
          <w:sz w:val="24"/>
          <w:szCs w:val="24"/>
        </w:rPr>
        <w:tab/>
        <w:t>John Duke(q.v.) made a plaint of trespass against them and 5 others.</w:t>
      </w:r>
    </w:p>
    <w:p w14:paraId="3AA5CDC8" w14:textId="77777777" w:rsidR="00A12E46" w:rsidRDefault="00A12E46" w:rsidP="00A12E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14:paraId="05D45624" w14:textId="77777777" w:rsidR="00A12E46" w:rsidRDefault="00A12E46" w:rsidP="00A12E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F94672" w14:textId="77777777" w:rsidR="00A12E46" w:rsidRDefault="00A12E46" w:rsidP="00A12E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105311" w14:textId="77777777" w:rsidR="00A12E46" w:rsidRDefault="00A12E46" w:rsidP="00A12E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May 2022</w:t>
      </w:r>
    </w:p>
    <w:p w14:paraId="1A1DBA3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179B8" w14:textId="77777777" w:rsidR="00A12E46" w:rsidRDefault="00A12E46" w:rsidP="009139A6">
      <w:r>
        <w:separator/>
      </w:r>
    </w:p>
  </w:endnote>
  <w:endnote w:type="continuationSeparator" w:id="0">
    <w:p w14:paraId="366B1CBD" w14:textId="77777777" w:rsidR="00A12E46" w:rsidRDefault="00A12E4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3501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4D93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54C3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DEADD" w14:textId="77777777" w:rsidR="00A12E46" w:rsidRDefault="00A12E46" w:rsidP="009139A6">
      <w:r>
        <w:separator/>
      </w:r>
    </w:p>
  </w:footnote>
  <w:footnote w:type="continuationSeparator" w:id="0">
    <w:p w14:paraId="7C4BF5DA" w14:textId="77777777" w:rsidR="00A12E46" w:rsidRDefault="00A12E4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7BE1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D2AB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8329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E46"/>
    <w:rsid w:val="000666E0"/>
    <w:rsid w:val="002510B7"/>
    <w:rsid w:val="005C130B"/>
    <w:rsid w:val="00826F5C"/>
    <w:rsid w:val="009139A6"/>
    <w:rsid w:val="009448BB"/>
    <w:rsid w:val="00A12E46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8931A"/>
  <w15:chartTrackingRefBased/>
  <w15:docId w15:val="{2BEAA8BF-DD34-45F7-BF0E-425990FF2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12E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4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2022-05-29T18:10:00Z</dcterms:created>
  <dcterms:modified xsi:type="dcterms:W3CDTF">2022-05-29T18:10:00Z</dcterms:modified>
</cp:coreProperties>
</file>