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507C1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Katherine VANDEMERE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66D756B9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Southwark.</w:t>
      </w:r>
    </w:p>
    <w:p w14:paraId="6E26DF5B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539254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218C7C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Leonard(q.v.)</w:t>
      </w:r>
    </w:p>
    <w:p w14:paraId="23176770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3E7E6DD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908873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CF6749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>John Duke(q.v.) made a plaint of trespass against them and 5 others.</w:t>
      </w:r>
    </w:p>
    <w:p w14:paraId="18BA4E9D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3E66A797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381B6F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81210E" w14:textId="77777777" w:rsidR="009844FC" w:rsidRDefault="009844FC" w:rsidP="00984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2022</w:t>
      </w:r>
    </w:p>
    <w:p w14:paraId="41EDA1B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E4BD6" w14:textId="77777777" w:rsidR="009844FC" w:rsidRDefault="009844FC" w:rsidP="009139A6">
      <w:r>
        <w:separator/>
      </w:r>
    </w:p>
  </w:endnote>
  <w:endnote w:type="continuationSeparator" w:id="0">
    <w:p w14:paraId="2B0F15D8" w14:textId="77777777" w:rsidR="009844FC" w:rsidRDefault="009844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B2E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A3E2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A17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2E7C3" w14:textId="77777777" w:rsidR="009844FC" w:rsidRDefault="009844FC" w:rsidP="009139A6">
      <w:r>
        <w:separator/>
      </w:r>
    </w:p>
  </w:footnote>
  <w:footnote w:type="continuationSeparator" w:id="0">
    <w:p w14:paraId="5B80DD83" w14:textId="77777777" w:rsidR="009844FC" w:rsidRDefault="009844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1F0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9C2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5E1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FC"/>
    <w:rsid w:val="000666E0"/>
    <w:rsid w:val="002510B7"/>
    <w:rsid w:val="005C130B"/>
    <w:rsid w:val="00826F5C"/>
    <w:rsid w:val="009139A6"/>
    <w:rsid w:val="009448BB"/>
    <w:rsid w:val="009844FC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36197"/>
  <w15:chartTrackingRefBased/>
  <w15:docId w15:val="{FDF42FCC-A4E8-4262-BE19-AE5051324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844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2022-05-29T18:11:00Z</dcterms:created>
  <dcterms:modified xsi:type="dcterms:W3CDTF">2022-05-29T18:11:00Z</dcterms:modified>
</cp:coreProperties>
</file>