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772F7" w14:textId="77777777" w:rsidR="00635E51" w:rsidRDefault="00635E51" w:rsidP="00635E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VANCE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2F723537" w14:textId="77777777" w:rsidR="00635E51" w:rsidRDefault="00635E51" w:rsidP="00635E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4B703D65" w14:textId="77777777" w:rsidR="00635E51" w:rsidRDefault="00635E51" w:rsidP="00635E51">
      <w:pPr>
        <w:pStyle w:val="NoSpacing"/>
        <w:rPr>
          <w:rFonts w:cs="Times New Roman"/>
          <w:szCs w:val="24"/>
        </w:rPr>
      </w:pPr>
    </w:p>
    <w:p w14:paraId="2BF0314C" w14:textId="77777777" w:rsidR="00635E51" w:rsidRDefault="00635E51" w:rsidP="00635E51">
      <w:pPr>
        <w:pStyle w:val="NoSpacing"/>
        <w:rPr>
          <w:rFonts w:cs="Times New Roman"/>
          <w:szCs w:val="24"/>
        </w:rPr>
      </w:pPr>
    </w:p>
    <w:p w14:paraId="389FEFC6" w14:textId="77777777" w:rsidR="00635E51" w:rsidRDefault="00635E51" w:rsidP="00635E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Jun.</w:t>
      </w: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He was one of those to whom Margaret Hungerford(q.v.) </w:t>
      </w:r>
      <w:proofErr w:type="gramStart"/>
      <w:r>
        <w:rPr>
          <w:rFonts w:cs="Times New Roman"/>
          <w:szCs w:val="24"/>
        </w:rPr>
        <w:t>quitclaimed</w:t>
      </w:r>
      <w:proofErr w:type="gramEnd"/>
    </w:p>
    <w:p w14:paraId="6ABE5D7D" w14:textId="77777777" w:rsidR="00635E51" w:rsidRDefault="00635E51" w:rsidP="00635E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manor and advowson of Clifton by Bristol.   (C.C.R. 1461-68 p.179)</w:t>
      </w:r>
    </w:p>
    <w:p w14:paraId="24156718" w14:textId="77777777" w:rsidR="00635E51" w:rsidRDefault="00635E51" w:rsidP="00635E51">
      <w:pPr>
        <w:pStyle w:val="NoSpacing"/>
        <w:rPr>
          <w:rFonts w:cs="Times New Roman"/>
          <w:szCs w:val="24"/>
        </w:rPr>
      </w:pPr>
    </w:p>
    <w:p w14:paraId="6420BFA9" w14:textId="77777777" w:rsidR="00635E51" w:rsidRDefault="00635E51" w:rsidP="00635E51">
      <w:pPr>
        <w:pStyle w:val="NoSpacing"/>
        <w:rPr>
          <w:rFonts w:cs="Times New Roman"/>
          <w:szCs w:val="24"/>
        </w:rPr>
      </w:pPr>
    </w:p>
    <w:p w14:paraId="57659C39" w14:textId="77777777" w:rsidR="00635E51" w:rsidRDefault="00635E51" w:rsidP="00635E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p w14:paraId="06E9CC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1D894" w14:textId="77777777" w:rsidR="00635E51" w:rsidRDefault="00635E51" w:rsidP="009139A6">
      <w:r>
        <w:separator/>
      </w:r>
    </w:p>
  </w:endnote>
  <w:endnote w:type="continuationSeparator" w:id="0">
    <w:p w14:paraId="55E52C01" w14:textId="77777777" w:rsidR="00635E51" w:rsidRDefault="00635E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632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BB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60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31AA1" w14:textId="77777777" w:rsidR="00635E51" w:rsidRDefault="00635E51" w:rsidP="009139A6">
      <w:r>
        <w:separator/>
      </w:r>
    </w:p>
  </w:footnote>
  <w:footnote w:type="continuationSeparator" w:id="0">
    <w:p w14:paraId="5ACCE8E1" w14:textId="77777777" w:rsidR="00635E51" w:rsidRDefault="00635E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B2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95B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32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51"/>
    <w:rsid w:val="000666E0"/>
    <w:rsid w:val="002510B7"/>
    <w:rsid w:val="005C130B"/>
    <w:rsid w:val="00635E5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93710"/>
  <w15:chartTrackingRefBased/>
  <w15:docId w15:val="{D30E0963-F524-45AB-ADE8-E993B40F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2023-05-29T19:46:00Z</dcterms:created>
  <dcterms:modified xsi:type="dcterms:W3CDTF">2023-05-29T19:46:00Z</dcterms:modified>
</cp:coreProperties>
</file>