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EC0D6" w14:textId="77777777" w:rsidR="009E6EBC" w:rsidRDefault="009E6EBC" w:rsidP="009E6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VANBURGH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d.1405-6)</w:t>
      </w:r>
    </w:p>
    <w:p w14:paraId="7F7890E7" w14:textId="77777777" w:rsidR="009E6EBC" w:rsidRDefault="009E6EBC" w:rsidP="009E6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F5BF2D7" w14:textId="77777777" w:rsidR="009E6EBC" w:rsidRDefault="009E6EBC" w:rsidP="009E6EBC">
      <w:pPr>
        <w:rPr>
          <w:rFonts w:ascii="Times New Roman" w:hAnsi="Times New Roman" w:cs="Times New Roman"/>
          <w:sz w:val="24"/>
          <w:szCs w:val="24"/>
        </w:rPr>
      </w:pPr>
    </w:p>
    <w:p w14:paraId="158004F0" w14:textId="77777777" w:rsidR="009E6EBC" w:rsidRDefault="009E6EBC" w:rsidP="009E6EBC">
      <w:pPr>
        <w:rPr>
          <w:rFonts w:ascii="Times New Roman" w:hAnsi="Times New Roman" w:cs="Times New Roman"/>
          <w:sz w:val="24"/>
          <w:szCs w:val="24"/>
        </w:rPr>
      </w:pPr>
    </w:p>
    <w:p w14:paraId="6B4A3511" w14:textId="77777777" w:rsidR="009E6EBC" w:rsidRDefault="009E6EBC" w:rsidP="009E6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8E2AAC4" w14:textId="77777777" w:rsidR="009E6EBC" w:rsidRDefault="009E6EBC" w:rsidP="009E6EB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4ABDCFBC" w14:textId="77777777" w:rsidR="009E6EBC" w:rsidRDefault="009E6EBC" w:rsidP="009E6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Mar.1406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ED7316A" w14:textId="77777777" w:rsidR="009E6EBC" w:rsidRDefault="009E6EBC" w:rsidP="009E6EBC">
      <w:pPr>
        <w:rPr>
          <w:rFonts w:ascii="Times New Roman" w:hAnsi="Times New Roman" w:cs="Times New Roman"/>
          <w:sz w:val="24"/>
          <w:szCs w:val="24"/>
        </w:rPr>
      </w:pPr>
    </w:p>
    <w:p w14:paraId="508FB2B5" w14:textId="77777777" w:rsidR="009E6EBC" w:rsidRDefault="009E6EBC" w:rsidP="009E6EBC">
      <w:pPr>
        <w:rPr>
          <w:rFonts w:ascii="Times New Roman" w:hAnsi="Times New Roman" w:cs="Times New Roman"/>
          <w:sz w:val="24"/>
          <w:szCs w:val="24"/>
        </w:rPr>
      </w:pPr>
    </w:p>
    <w:p w14:paraId="33C7A5B1" w14:textId="77777777" w:rsidR="009E6EBC" w:rsidRDefault="009E6EBC" w:rsidP="009E6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p w14:paraId="7AA9B4F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71702" w14:textId="77777777" w:rsidR="009E6EBC" w:rsidRDefault="009E6EBC" w:rsidP="009139A6">
      <w:r>
        <w:separator/>
      </w:r>
    </w:p>
  </w:endnote>
  <w:endnote w:type="continuationSeparator" w:id="0">
    <w:p w14:paraId="6A0E3054" w14:textId="77777777" w:rsidR="009E6EBC" w:rsidRDefault="009E6E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A13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14E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E95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19478" w14:textId="77777777" w:rsidR="009E6EBC" w:rsidRDefault="009E6EBC" w:rsidP="009139A6">
      <w:r>
        <w:separator/>
      </w:r>
    </w:p>
  </w:footnote>
  <w:footnote w:type="continuationSeparator" w:id="0">
    <w:p w14:paraId="568571B7" w14:textId="77777777" w:rsidR="009E6EBC" w:rsidRDefault="009E6E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20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847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239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BC"/>
    <w:rsid w:val="000666E0"/>
    <w:rsid w:val="002510B7"/>
    <w:rsid w:val="005C130B"/>
    <w:rsid w:val="00826F5C"/>
    <w:rsid w:val="009139A6"/>
    <w:rsid w:val="009448BB"/>
    <w:rsid w:val="009E6EB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00C78"/>
  <w15:chartTrackingRefBased/>
  <w15:docId w15:val="{8AAEBDC2-3C27-4D82-BE38-A8AA6876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B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2022-01-24T12:36:00Z</dcterms:created>
  <dcterms:modified xsi:type="dcterms:W3CDTF">2022-01-24T12:36:00Z</dcterms:modified>
</cp:coreProperties>
</file>