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59468" w14:textId="77777777" w:rsidR="00E2041B" w:rsidRDefault="00E2041B" w:rsidP="00E2041B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VAN</w:t>
      </w:r>
      <w:r>
        <w:rPr>
          <w:rFonts w:cs="Times New Roman"/>
          <w:szCs w:val="24"/>
          <w:lang w:val="en-GB"/>
        </w:rPr>
        <w:t xml:space="preserve">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fl.1498)</w:t>
      </w:r>
    </w:p>
    <w:p w14:paraId="72AB3378" w14:textId="77777777" w:rsidR="00E2041B" w:rsidRDefault="00E2041B" w:rsidP="00E2041B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Leyton, Essex. Husbandman.</w:t>
      </w:r>
    </w:p>
    <w:p w14:paraId="2CE26CB2" w14:textId="77777777" w:rsidR="00E2041B" w:rsidRDefault="00E2041B" w:rsidP="00E2041B">
      <w:pPr>
        <w:pStyle w:val="NoSpacing"/>
        <w:jc w:val="both"/>
        <w:rPr>
          <w:rFonts w:cs="Times New Roman"/>
          <w:szCs w:val="24"/>
          <w:lang w:val="en-GB"/>
        </w:rPr>
      </w:pPr>
    </w:p>
    <w:p w14:paraId="0570A3F0" w14:textId="77777777" w:rsidR="00E2041B" w:rsidRDefault="00E2041B" w:rsidP="00E2041B">
      <w:pPr>
        <w:pStyle w:val="NoSpacing"/>
        <w:jc w:val="both"/>
        <w:rPr>
          <w:rFonts w:cs="Times New Roman"/>
          <w:szCs w:val="24"/>
          <w:lang w:val="en-GB"/>
        </w:rPr>
      </w:pPr>
    </w:p>
    <w:p w14:paraId="4D4DD54D" w14:textId="77777777" w:rsidR="00E2041B" w:rsidRDefault="00E2041B" w:rsidP="00E2041B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1498</w:t>
      </w:r>
      <w:r>
        <w:rPr>
          <w:rFonts w:cs="Times New Roman"/>
          <w:szCs w:val="24"/>
          <w:lang w:val="en-GB"/>
        </w:rPr>
        <w:tab/>
        <w:t xml:space="preserve">Miles </w:t>
      </w:r>
      <w:proofErr w:type="spellStart"/>
      <w:r>
        <w:rPr>
          <w:rFonts w:cs="Times New Roman"/>
          <w:szCs w:val="24"/>
          <w:lang w:val="en-GB"/>
        </w:rPr>
        <w:t>Adys</w:t>
      </w:r>
      <w:proofErr w:type="spellEnd"/>
      <w:r>
        <w:rPr>
          <w:rFonts w:cs="Times New Roman"/>
          <w:szCs w:val="24"/>
          <w:lang w:val="en-GB"/>
        </w:rPr>
        <w:t xml:space="preserve"> of London, goldsmith(q.v.), brought a plaint of debt against </w:t>
      </w:r>
      <w:proofErr w:type="gramStart"/>
      <w:r>
        <w:rPr>
          <w:rFonts w:cs="Times New Roman"/>
          <w:szCs w:val="24"/>
          <w:lang w:val="en-GB"/>
        </w:rPr>
        <w:t>him</w:t>
      </w:r>
      <w:proofErr w:type="gramEnd"/>
    </w:p>
    <w:p w14:paraId="3DFCBDC5" w14:textId="77777777" w:rsidR="00E2041B" w:rsidRDefault="00E2041B" w:rsidP="00E2041B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and William </w:t>
      </w:r>
      <w:proofErr w:type="spellStart"/>
      <w:r>
        <w:rPr>
          <w:rFonts w:cs="Times New Roman"/>
          <w:szCs w:val="24"/>
          <w:lang w:val="en-GB"/>
        </w:rPr>
        <w:t>Hasilwode</w:t>
      </w:r>
      <w:proofErr w:type="spellEnd"/>
      <w:r>
        <w:rPr>
          <w:rFonts w:cs="Times New Roman"/>
          <w:szCs w:val="24"/>
          <w:lang w:val="en-GB"/>
        </w:rPr>
        <w:t xml:space="preserve"> of Reading(q.v.).</w:t>
      </w:r>
    </w:p>
    <w:p w14:paraId="2408FD65" w14:textId="77777777" w:rsidR="00E2041B" w:rsidRDefault="00E2041B" w:rsidP="00E2041B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A84F8C">
          <w:rPr>
            <w:rStyle w:val="Hyperlink"/>
            <w:rFonts w:cs="Times New Roman"/>
            <w:szCs w:val="24"/>
            <w:lang w:val="en-GB"/>
          </w:rPr>
          <w:t>https://waalt.uh.edu/index.php/CP40no943Index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07EDC278" w14:textId="77777777" w:rsidR="00E2041B" w:rsidRDefault="00E2041B" w:rsidP="00E2041B">
      <w:pPr>
        <w:pStyle w:val="NoSpacing"/>
        <w:jc w:val="both"/>
        <w:rPr>
          <w:rFonts w:cs="Times New Roman"/>
          <w:szCs w:val="24"/>
          <w:lang w:val="en-GB"/>
        </w:rPr>
      </w:pPr>
    </w:p>
    <w:p w14:paraId="474A209A" w14:textId="77777777" w:rsidR="00E2041B" w:rsidRDefault="00E2041B" w:rsidP="00E2041B">
      <w:pPr>
        <w:pStyle w:val="NoSpacing"/>
        <w:jc w:val="both"/>
        <w:rPr>
          <w:rFonts w:cs="Times New Roman"/>
          <w:szCs w:val="24"/>
          <w:lang w:val="en-GB"/>
        </w:rPr>
      </w:pPr>
    </w:p>
    <w:p w14:paraId="01D197D4" w14:textId="77777777" w:rsidR="00E2041B" w:rsidRDefault="00E2041B" w:rsidP="00E2041B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12 February 2024</w:t>
      </w:r>
    </w:p>
    <w:p w14:paraId="633B420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27B58" w14:textId="77777777" w:rsidR="00E2041B" w:rsidRDefault="00E2041B" w:rsidP="009139A6">
      <w:r>
        <w:separator/>
      </w:r>
    </w:p>
  </w:endnote>
  <w:endnote w:type="continuationSeparator" w:id="0">
    <w:p w14:paraId="4E99BE55" w14:textId="77777777" w:rsidR="00E2041B" w:rsidRDefault="00E2041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4A0C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E9A2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534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B71D6" w14:textId="77777777" w:rsidR="00E2041B" w:rsidRDefault="00E2041B" w:rsidP="009139A6">
      <w:r>
        <w:separator/>
      </w:r>
    </w:p>
  </w:footnote>
  <w:footnote w:type="continuationSeparator" w:id="0">
    <w:p w14:paraId="78213FDE" w14:textId="77777777" w:rsidR="00E2041B" w:rsidRDefault="00E2041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295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405D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44F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41B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2041B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84C29"/>
  <w15:chartTrackingRefBased/>
  <w15:docId w15:val="{37B712BC-83AA-446A-A7B7-570A33594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204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43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2024-03-12T20:16:00Z</dcterms:created>
  <dcterms:modified xsi:type="dcterms:W3CDTF">2024-03-12T20:17:00Z</dcterms:modified>
</cp:coreProperties>
</file>