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CBB90" w14:textId="77777777" w:rsidR="002D1F0F" w:rsidRDefault="002D1F0F" w:rsidP="002D1F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VALENTYNE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d.1440)</w:t>
      </w:r>
    </w:p>
    <w:p w14:paraId="43145A28" w14:textId="77777777" w:rsidR="002D1F0F" w:rsidRDefault="002D1F0F" w:rsidP="002D1F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Everingham.</w:t>
      </w:r>
    </w:p>
    <w:p w14:paraId="7ED37802" w14:textId="77777777" w:rsidR="002D1F0F" w:rsidRDefault="002D1F0F" w:rsidP="002D1F0F">
      <w:pPr>
        <w:pStyle w:val="NoSpacing"/>
        <w:rPr>
          <w:rFonts w:cs="Times New Roman"/>
          <w:szCs w:val="24"/>
        </w:rPr>
      </w:pPr>
    </w:p>
    <w:p w14:paraId="11AFEFDF" w14:textId="77777777" w:rsidR="002D1F0F" w:rsidRDefault="002D1F0F" w:rsidP="002D1F0F">
      <w:pPr>
        <w:pStyle w:val="NoSpacing"/>
        <w:rPr>
          <w:rFonts w:cs="Times New Roman"/>
          <w:szCs w:val="24"/>
        </w:rPr>
      </w:pPr>
    </w:p>
    <w:p w14:paraId="2591FD54" w14:textId="77777777" w:rsidR="002D1F0F" w:rsidRDefault="002D1F0F" w:rsidP="002D1F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Dec.1440</w:t>
      </w:r>
      <w:r>
        <w:rPr>
          <w:rFonts w:cs="Times New Roman"/>
          <w:szCs w:val="24"/>
        </w:rPr>
        <w:tab/>
        <w:t>She made her Will.    (W.Y.R. p.174)</w:t>
      </w:r>
    </w:p>
    <w:p w14:paraId="6CB045A5" w14:textId="77777777" w:rsidR="002D1F0F" w:rsidRDefault="002D1F0F" w:rsidP="002D1F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</w:t>
      </w:r>
      <w:r>
        <w:rPr>
          <w:rFonts w:cs="Times New Roman"/>
          <w:szCs w:val="24"/>
        </w:rPr>
        <w:tab/>
        <w:t>Probate of her Will.    (ibid.)</w:t>
      </w:r>
    </w:p>
    <w:p w14:paraId="416CCBBE" w14:textId="77777777" w:rsidR="002D1F0F" w:rsidRDefault="002D1F0F" w:rsidP="002D1F0F">
      <w:pPr>
        <w:pStyle w:val="NoSpacing"/>
        <w:rPr>
          <w:rFonts w:cs="Times New Roman"/>
          <w:szCs w:val="24"/>
        </w:rPr>
      </w:pPr>
    </w:p>
    <w:p w14:paraId="05D11B28" w14:textId="77777777" w:rsidR="002D1F0F" w:rsidRDefault="002D1F0F" w:rsidP="002D1F0F">
      <w:pPr>
        <w:pStyle w:val="NoSpacing"/>
        <w:rPr>
          <w:rFonts w:cs="Times New Roman"/>
          <w:szCs w:val="24"/>
        </w:rPr>
      </w:pPr>
    </w:p>
    <w:p w14:paraId="420B8CEC" w14:textId="77777777" w:rsidR="002D1F0F" w:rsidRDefault="002D1F0F" w:rsidP="002D1F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6F4F67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DC394" w14:textId="77777777" w:rsidR="002D1F0F" w:rsidRDefault="002D1F0F" w:rsidP="009139A6">
      <w:r>
        <w:separator/>
      </w:r>
    </w:p>
  </w:endnote>
  <w:endnote w:type="continuationSeparator" w:id="0">
    <w:p w14:paraId="016D1FB6" w14:textId="77777777" w:rsidR="002D1F0F" w:rsidRDefault="002D1F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53A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D5A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24B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ADE19" w14:textId="77777777" w:rsidR="002D1F0F" w:rsidRDefault="002D1F0F" w:rsidP="009139A6">
      <w:r>
        <w:separator/>
      </w:r>
    </w:p>
  </w:footnote>
  <w:footnote w:type="continuationSeparator" w:id="0">
    <w:p w14:paraId="65D05716" w14:textId="77777777" w:rsidR="002D1F0F" w:rsidRDefault="002D1F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F2E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286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237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0F"/>
    <w:rsid w:val="000666E0"/>
    <w:rsid w:val="002510B7"/>
    <w:rsid w:val="00270799"/>
    <w:rsid w:val="002D1F0F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307A"/>
  <w15:chartTrackingRefBased/>
  <w15:docId w15:val="{15876065-DDFC-4756-9235-CEA98A0ED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2024-05-14T06:43:00Z</dcterms:created>
  <dcterms:modified xsi:type="dcterms:W3CDTF">2024-05-14T06:43:00Z</dcterms:modified>
</cp:coreProperties>
</file>