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D6F8" w14:textId="77777777" w:rsidR="00A4654A" w:rsidRDefault="00A4654A" w:rsidP="00A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VALENTYN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0390AA8F" w14:textId="77777777" w:rsidR="00A4654A" w:rsidRDefault="00A4654A" w:rsidP="00A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5FEBE7D8" w14:textId="77777777" w:rsidR="00A4654A" w:rsidRDefault="00A4654A" w:rsidP="00A4654A">
      <w:pPr>
        <w:pStyle w:val="NoSpacing"/>
        <w:rPr>
          <w:rFonts w:cs="Times New Roman"/>
          <w:szCs w:val="24"/>
        </w:rPr>
      </w:pPr>
    </w:p>
    <w:p w14:paraId="782A36A3" w14:textId="77777777" w:rsidR="00A4654A" w:rsidRDefault="00A4654A" w:rsidP="00A4654A">
      <w:pPr>
        <w:pStyle w:val="NoSpacing"/>
        <w:rPr>
          <w:rFonts w:cs="Times New Roman"/>
          <w:szCs w:val="24"/>
        </w:rPr>
      </w:pPr>
    </w:p>
    <w:p w14:paraId="067EFE02" w14:textId="77777777" w:rsidR="00A4654A" w:rsidRDefault="00A4654A" w:rsidP="00A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50E350B1" w14:textId="77777777" w:rsidR="00A4654A" w:rsidRDefault="00A4654A" w:rsidP="00A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B9B7875" w14:textId="77777777" w:rsidR="00A4654A" w:rsidRDefault="00A4654A" w:rsidP="00A4654A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5668F865" w14:textId="77777777" w:rsidR="00A4654A" w:rsidRDefault="00A4654A" w:rsidP="00A4654A">
      <w:pPr>
        <w:pStyle w:val="NoSpacing"/>
        <w:rPr>
          <w:rFonts w:cs="Times New Roman"/>
          <w:szCs w:val="24"/>
        </w:rPr>
      </w:pPr>
    </w:p>
    <w:p w14:paraId="140E1702" w14:textId="77777777" w:rsidR="00A4654A" w:rsidRDefault="00A4654A" w:rsidP="00A4654A">
      <w:pPr>
        <w:pStyle w:val="NoSpacing"/>
        <w:rPr>
          <w:rFonts w:cs="Times New Roman"/>
          <w:szCs w:val="24"/>
        </w:rPr>
      </w:pPr>
    </w:p>
    <w:p w14:paraId="7B9552CF" w14:textId="77777777" w:rsidR="00A4654A" w:rsidRPr="00DF4635" w:rsidRDefault="00A4654A" w:rsidP="00A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2023</w:t>
      </w:r>
    </w:p>
    <w:p w14:paraId="231B9A6F" w14:textId="2A96BA0C" w:rsidR="00BA00AB" w:rsidRPr="00A4654A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A465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DFF5C" w14:textId="77777777" w:rsidR="00A4654A" w:rsidRDefault="00A4654A" w:rsidP="009139A6">
      <w:r>
        <w:separator/>
      </w:r>
    </w:p>
  </w:endnote>
  <w:endnote w:type="continuationSeparator" w:id="0">
    <w:p w14:paraId="564F40A5" w14:textId="77777777" w:rsidR="00A4654A" w:rsidRDefault="00A465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48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F4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94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059EE" w14:textId="77777777" w:rsidR="00A4654A" w:rsidRDefault="00A4654A" w:rsidP="009139A6">
      <w:r>
        <w:separator/>
      </w:r>
    </w:p>
  </w:footnote>
  <w:footnote w:type="continuationSeparator" w:id="0">
    <w:p w14:paraId="39925F5F" w14:textId="77777777" w:rsidR="00A4654A" w:rsidRDefault="00A465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31F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78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B0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4A"/>
    <w:rsid w:val="000666E0"/>
    <w:rsid w:val="002510B7"/>
    <w:rsid w:val="005C130B"/>
    <w:rsid w:val="00826F5C"/>
    <w:rsid w:val="009139A6"/>
    <w:rsid w:val="009448BB"/>
    <w:rsid w:val="00947624"/>
    <w:rsid w:val="00A3176C"/>
    <w:rsid w:val="00A4654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17B2"/>
  <w15:chartTrackingRefBased/>
  <w15:docId w15:val="{77CB6889-77E2-4415-BD58-8A667AE9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2023-10-20T19:27:00Z</dcterms:created>
  <dcterms:modified xsi:type="dcterms:W3CDTF">2023-10-20T19:28:00Z</dcterms:modified>
</cp:coreProperties>
</file>