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13858" w14:textId="77777777" w:rsidR="00060607" w:rsidRDefault="00060607" w:rsidP="000606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VALENS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1ABB6628" w14:textId="77777777" w:rsidR="00060607" w:rsidRDefault="00060607" w:rsidP="000606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24ACC5F" w14:textId="77777777" w:rsidR="00060607" w:rsidRDefault="00060607" w:rsidP="000606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8F2910" w14:textId="77777777" w:rsidR="00060607" w:rsidRDefault="00060607" w:rsidP="000606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270867" w14:textId="77777777" w:rsidR="00060607" w:rsidRDefault="00060607" w:rsidP="00060607">
      <w:pPr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Oct.1407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17A3D18" w14:textId="77777777" w:rsidR="00060607" w:rsidRDefault="00060607" w:rsidP="00060607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p.250)</w:t>
      </w:r>
    </w:p>
    <w:p w14:paraId="2986AE37" w14:textId="77777777" w:rsidR="00060607" w:rsidRDefault="00060607" w:rsidP="000606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(ibid.)</w:t>
      </w:r>
    </w:p>
    <w:p w14:paraId="2ED64E6C" w14:textId="77777777" w:rsidR="00060607" w:rsidRDefault="00060607" w:rsidP="000606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8B41EC" w14:textId="77777777" w:rsidR="00060607" w:rsidRDefault="00060607" w:rsidP="000606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6CFFE1" w14:textId="77777777" w:rsidR="00060607" w:rsidRDefault="00060607" w:rsidP="000606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March 2022</w:t>
      </w:r>
    </w:p>
    <w:p w14:paraId="2707674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F7ECC" w14:textId="77777777" w:rsidR="00060607" w:rsidRDefault="00060607" w:rsidP="009139A6">
      <w:r>
        <w:separator/>
      </w:r>
    </w:p>
  </w:endnote>
  <w:endnote w:type="continuationSeparator" w:id="0">
    <w:p w14:paraId="09D09B00" w14:textId="77777777" w:rsidR="00060607" w:rsidRDefault="000606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BDA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997F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F4A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0CEC0" w14:textId="77777777" w:rsidR="00060607" w:rsidRDefault="00060607" w:rsidP="009139A6">
      <w:r>
        <w:separator/>
      </w:r>
    </w:p>
  </w:footnote>
  <w:footnote w:type="continuationSeparator" w:id="0">
    <w:p w14:paraId="42C1B565" w14:textId="77777777" w:rsidR="00060607" w:rsidRDefault="000606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FCE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B82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935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607"/>
    <w:rsid w:val="0006060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654D2"/>
  <w15:chartTrackingRefBased/>
  <w15:docId w15:val="{7BBF1CAE-7E11-4443-83FE-139229744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60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2022-04-26T10:00:00Z</dcterms:created>
  <dcterms:modified xsi:type="dcterms:W3CDTF">2022-04-26T10:01:00Z</dcterms:modified>
</cp:coreProperties>
</file>