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4F40" w:rsidRDefault="00EE4F40" w:rsidP="00EE4F40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John VALENS</w:t>
      </w:r>
      <w:r>
        <w:t xml:space="preserve">    </w:t>
      </w:r>
      <w:proofErr w:type="gramStart"/>
      <w:r>
        <w:t xml:space="preserve">   (</w:t>
      </w:r>
      <w:proofErr w:type="gramEnd"/>
      <w:r>
        <w:t>fl.1490-1)</w:t>
      </w:r>
    </w:p>
    <w:p w:rsidR="00EE4F40" w:rsidRDefault="00EE4F40" w:rsidP="00EE4F40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of Hawkhurst, Kent.</w:t>
      </w:r>
    </w:p>
    <w:p w:rsidR="00EE4F40" w:rsidRDefault="00EE4F40" w:rsidP="00EE4F40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EE4F40" w:rsidRDefault="00EE4F40" w:rsidP="00EE4F40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EE4F40" w:rsidRDefault="00EE4F40" w:rsidP="00EE4F40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        1490-1</w:t>
      </w:r>
      <w:r>
        <w:tab/>
        <w:t>He made his Will.   (Plomer p.484)</w:t>
      </w:r>
    </w:p>
    <w:p w:rsidR="00EE4F40" w:rsidRDefault="00EE4F40" w:rsidP="00EE4F40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EE4F40" w:rsidRDefault="00EE4F40" w:rsidP="00EE4F40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EE4F40" w:rsidRDefault="00EE4F40" w:rsidP="00EE4F40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19 November 2017</w:t>
      </w:r>
    </w:p>
    <w:p w:rsidR="006B2F86" w:rsidRPr="00E71FC3" w:rsidRDefault="00EE4F4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E4F40" w:rsidRDefault="00EE4F40" w:rsidP="00E71FC3">
      <w:pPr>
        <w:spacing w:after="0" w:line="240" w:lineRule="auto"/>
      </w:pPr>
      <w:r>
        <w:separator/>
      </w:r>
    </w:p>
  </w:endnote>
  <w:endnote w:type="continuationSeparator" w:id="0">
    <w:p w:rsidR="00EE4F40" w:rsidRDefault="00EE4F4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E4F40" w:rsidRDefault="00EE4F40" w:rsidP="00E71FC3">
      <w:pPr>
        <w:spacing w:after="0" w:line="240" w:lineRule="auto"/>
      </w:pPr>
      <w:r>
        <w:separator/>
      </w:r>
    </w:p>
  </w:footnote>
  <w:footnote w:type="continuationSeparator" w:id="0">
    <w:p w:rsidR="00EE4F40" w:rsidRDefault="00EE4F4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F40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E4F40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EA8EA45-0D5E-45CD-BFFA-E66A18F5D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2017-12-03T20:26:00Z</dcterms:created>
  <dcterms:modified xsi:type="dcterms:W3CDTF">2017-12-03T20:27:00Z</dcterms:modified>
</cp:coreProperties>
</file>