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735" w:rsidRDefault="00414735" w:rsidP="004147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VALENCE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14735" w:rsidRDefault="00414735" w:rsidP="004147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4735" w:rsidRDefault="00414735" w:rsidP="004147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4735" w:rsidRDefault="00414735" w:rsidP="004147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Ware, Hertfordshire, </w:t>
      </w:r>
    </w:p>
    <w:p w:rsidR="00414735" w:rsidRDefault="00414735" w:rsidP="0041473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 lands of the late Sir Thomas Aylesbury(q.v.).</w:t>
      </w:r>
    </w:p>
    <w:p w:rsidR="00414735" w:rsidRDefault="00414735" w:rsidP="004147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21-97)</w:t>
      </w:r>
    </w:p>
    <w:p w:rsidR="00414735" w:rsidRDefault="00414735" w:rsidP="004147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4735" w:rsidRDefault="00414735" w:rsidP="004147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14735" w:rsidRDefault="00414735" w:rsidP="004147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4147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735" w:rsidRDefault="00414735" w:rsidP="00564E3C">
      <w:pPr>
        <w:spacing w:after="0" w:line="240" w:lineRule="auto"/>
      </w:pPr>
      <w:r>
        <w:separator/>
      </w:r>
    </w:p>
  </w:endnote>
  <w:endnote w:type="continuationSeparator" w:id="0">
    <w:p w:rsidR="00414735" w:rsidRDefault="0041473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14735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735" w:rsidRDefault="00414735" w:rsidP="00564E3C">
      <w:pPr>
        <w:spacing w:after="0" w:line="240" w:lineRule="auto"/>
      </w:pPr>
      <w:r>
        <w:separator/>
      </w:r>
    </w:p>
  </w:footnote>
  <w:footnote w:type="continuationSeparator" w:id="0">
    <w:p w:rsidR="00414735" w:rsidRDefault="0041473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735"/>
    <w:rsid w:val="00372DC6"/>
    <w:rsid w:val="0041473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275B2"/>
  <w15:chartTrackingRefBased/>
  <w15:docId w15:val="{E61701ED-4163-4EC0-9551-B3ABC5C9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147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2015-11-12T22:12:00Z</dcterms:created>
  <dcterms:modified xsi:type="dcterms:W3CDTF">2015-11-12T22:12:00Z</dcterms:modified>
</cp:coreProperties>
</file>