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AC6E" w14:textId="30A35D52" w:rsidR="00BA00AB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VALE</w:t>
      </w:r>
      <w:r>
        <w:rPr>
          <w:rFonts w:ascii="Times New Roman" w:hAnsi="Times New Roman" w:cs="Times New Roman"/>
          <w:sz w:val="24"/>
          <w:szCs w:val="24"/>
        </w:rPr>
        <w:t xml:space="preserve">      (fl.1465-91)</w:t>
      </w:r>
    </w:p>
    <w:p w14:paraId="063FD255" w14:textId="42B576D5" w:rsid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Histon.</w:t>
      </w:r>
    </w:p>
    <w:p w14:paraId="469C93DC" w14:textId="7FE12786" w:rsid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64041" w14:textId="7EFA0512" w:rsid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17FC5" w14:textId="01415C2A" w:rsid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1459-72</w:t>
      </w:r>
      <w:r>
        <w:rPr>
          <w:rFonts w:ascii="Times New Roman" w:hAnsi="Times New Roman" w:cs="Times New Roman"/>
          <w:sz w:val="24"/>
          <w:szCs w:val="24"/>
        </w:rPr>
        <w:tab/>
        <w:t xml:space="preserve">Vicar of Histon. 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p.292)</w:t>
      </w:r>
    </w:p>
    <w:p w14:paraId="3E6E1A7F" w14:textId="73B7CABE" w:rsid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1465-6</w:t>
      </w:r>
      <w:r>
        <w:rPr>
          <w:rFonts w:ascii="Times New Roman" w:hAnsi="Times New Roman" w:cs="Times New Roman"/>
          <w:sz w:val="24"/>
          <w:szCs w:val="24"/>
        </w:rPr>
        <w:tab/>
        <w:t>B.Can.L. Cambridge University.    (ibid.)</w:t>
      </w:r>
    </w:p>
    <w:p w14:paraId="0AB222E2" w14:textId="3579AA46" w:rsid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1491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17860F4E" w14:textId="0D05EEF1" w:rsid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AC5198" w14:textId="68C2F6FA" w:rsid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89CEF5" w14:textId="7DFC9CF3" w:rsidR="00A84F7C" w:rsidRPr="00A84F7C" w:rsidRDefault="00A8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2021</w:t>
      </w:r>
    </w:p>
    <w:sectPr w:rsidR="00A84F7C" w:rsidRPr="00A84F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84170" w14:textId="77777777" w:rsidR="00A84F7C" w:rsidRDefault="00A84F7C" w:rsidP="009139A6">
      <w:r>
        <w:separator/>
      </w:r>
    </w:p>
  </w:endnote>
  <w:endnote w:type="continuationSeparator" w:id="0">
    <w:p w14:paraId="6EDE5E96" w14:textId="77777777" w:rsidR="00A84F7C" w:rsidRDefault="00A84F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60D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27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9D9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9B747" w14:textId="77777777" w:rsidR="00A84F7C" w:rsidRDefault="00A84F7C" w:rsidP="009139A6">
      <w:r>
        <w:separator/>
      </w:r>
    </w:p>
  </w:footnote>
  <w:footnote w:type="continuationSeparator" w:id="0">
    <w:p w14:paraId="5ED33289" w14:textId="77777777" w:rsidR="00A84F7C" w:rsidRDefault="00A84F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BEA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3AE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3FA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7C"/>
    <w:rsid w:val="000666E0"/>
    <w:rsid w:val="002510B7"/>
    <w:rsid w:val="005C130B"/>
    <w:rsid w:val="00826F5C"/>
    <w:rsid w:val="009139A6"/>
    <w:rsid w:val="009448BB"/>
    <w:rsid w:val="00A3176C"/>
    <w:rsid w:val="00A84F7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23312"/>
  <w15:chartTrackingRefBased/>
  <w15:docId w15:val="{0BAA2B27-2827-4875-B559-F79B17DC8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2021-12-17T16:30:00Z</dcterms:created>
  <dcterms:modified xsi:type="dcterms:W3CDTF">2021-12-17T16:33:00Z</dcterms:modified>
</cp:coreProperties>
</file>