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0B37E" w14:textId="77777777" w:rsidR="00CD506F" w:rsidRDefault="00CD506F" w:rsidP="00CD506F">
      <w:pPr>
        <w:pStyle w:val="NoSpacing"/>
        <w:tabs>
          <w:tab w:val="left" w:pos="1440"/>
          <w:tab w:val="left" w:pos="2310"/>
        </w:tabs>
        <w:jc w:val="both"/>
      </w:pPr>
      <w:r>
        <w:rPr>
          <w:u w:val="single"/>
        </w:rPr>
        <w:t>Thomas VALE</w:t>
      </w:r>
      <w:r>
        <w:t xml:space="preserve">      (fl.1484)</w:t>
      </w:r>
    </w:p>
    <w:p w14:paraId="4742B965" w14:textId="77777777" w:rsidR="00CD506F" w:rsidRDefault="00CD506F" w:rsidP="00CD506F">
      <w:pPr>
        <w:pStyle w:val="NoSpacing"/>
        <w:tabs>
          <w:tab w:val="left" w:pos="1440"/>
          <w:tab w:val="left" w:pos="2310"/>
        </w:tabs>
        <w:jc w:val="both"/>
      </w:pPr>
      <w:r>
        <w:t>of Northallerton, North Riding of Yorkshire. Scholar.</w:t>
      </w:r>
    </w:p>
    <w:p w14:paraId="65CF429D" w14:textId="77777777" w:rsidR="00CD506F" w:rsidRDefault="00CD506F" w:rsidP="00CD506F">
      <w:pPr>
        <w:pStyle w:val="NoSpacing"/>
        <w:tabs>
          <w:tab w:val="left" w:pos="1440"/>
          <w:tab w:val="left" w:pos="2310"/>
        </w:tabs>
        <w:jc w:val="both"/>
      </w:pPr>
    </w:p>
    <w:p w14:paraId="5B3B6297" w14:textId="77777777" w:rsidR="00CD506F" w:rsidRDefault="00CD506F" w:rsidP="00CD506F">
      <w:pPr>
        <w:pStyle w:val="NoSpacing"/>
        <w:tabs>
          <w:tab w:val="left" w:pos="1440"/>
          <w:tab w:val="left" w:pos="2310"/>
        </w:tabs>
        <w:jc w:val="both"/>
      </w:pPr>
    </w:p>
    <w:p w14:paraId="104227BB" w14:textId="77777777" w:rsidR="00CD506F" w:rsidRDefault="00CD506F" w:rsidP="00CD506F">
      <w:pPr>
        <w:pStyle w:val="NoSpacing"/>
        <w:tabs>
          <w:tab w:val="left" w:pos="1440"/>
          <w:tab w:val="left" w:pos="2310"/>
        </w:tabs>
        <w:jc w:val="both"/>
      </w:pPr>
      <w:r>
        <w:t>20 Jan.1484</w:t>
      </w:r>
      <w:r>
        <w:tab/>
        <w:t>He was granted letters dimissory.</w:t>
      </w:r>
    </w:p>
    <w:p w14:paraId="54FAE17C" w14:textId="77777777" w:rsidR="00CD506F" w:rsidRDefault="00CD506F" w:rsidP="00CD506F">
      <w:pPr>
        <w:pStyle w:val="NoSpacing"/>
      </w:pPr>
      <w:r>
        <w:tab/>
      </w:r>
      <w:r>
        <w:tab/>
        <w:t>(“The Register of Thomas Rotherham, Archbishop of York 1480-1500</w:t>
      </w:r>
    </w:p>
    <w:p w14:paraId="37A946DC" w14:textId="77777777" w:rsidR="00CD506F" w:rsidRDefault="00CD506F" w:rsidP="00CD506F">
      <w:pPr>
        <w:pStyle w:val="NoSpacing"/>
        <w:tabs>
          <w:tab w:val="left" w:pos="1440"/>
        </w:tabs>
        <w:jc w:val="both"/>
      </w:pPr>
      <w:r>
        <w:tab/>
        <w:t>vol.1” ed. Eric E.Barker, pub. The Canterbury and York Society, 1974, p.42)</w:t>
      </w:r>
    </w:p>
    <w:p w14:paraId="74104694" w14:textId="77777777" w:rsidR="00CD506F" w:rsidRDefault="00CD506F" w:rsidP="00CD506F">
      <w:pPr>
        <w:pStyle w:val="NoSpacing"/>
        <w:tabs>
          <w:tab w:val="left" w:pos="1440"/>
        </w:tabs>
        <w:jc w:val="both"/>
      </w:pPr>
    </w:p>
    <w:p w14:paraId="2F7081BF" w14:textId="77777777" w:rsidR="00CD506F" w:rsidRDefault="00CD506F" w:rsidP="00CD506F">
      <w:pPr>
        <w:pStyle w:val="NoSpacing"/>
        <w:tabs>
          <w:tab w:val="left" w:pos="1440"/>
        </w:tabs>
        <w:jc w:val="both"/>
      </w:pPr>
    </w:p>
    <w:p w14:paraId="3FE24493" w14:textId="0A2E381C" w:rsidR="006B2F86" w:rsidRPr="00E71FC3" w:rsidRDefault="00CD506F" w:rsidP="00CD506F">
      <w:pPr>
        <w:pStyle w:val="NoSpacing"/>
      </w:pPr>
      <w:r>
        <w:t>10 September 2019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8079F" w14:textId="77777777" w:rsidR="00CD506F" w:rsidRDefault="00CD506F" w:rsidP="00E71FC3">
      <w:pPr>
        <w:spacing w:after="0" w:line="240" w:lineRule="auto"/>
      </w:pPr>
      <w:r>
        <w:separator/>
      </w:r>
    </w:p>
  </w:endnote>
  <w:endnote w:type="continuationSeparator" w:id="0">
    <w:p w14:paraId="52D629D9" w14:textId="77777777" w:rsidR="00CD506F" w:rsidRDefault="00CD50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64D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D8CC6" w14:textId="77777777" w:rsidR="00CD506F" w:rsidRDefault="00CD506F" w:rsidP="00E71FC3">
      <w:pPr>
        <w:spacing w:after="0" w:line="240" w:lineRule="auto"/>
      </w:pPr>
      <w:r>
        <w:separator/>
      </w:r>
    </w:p>
  </w:footnote>
  <w:footnote w:type="continuationSeparator" w:id="0">
    <w:p w14:paraId="0B3AC2EA" w14:textId="77777777" w:rsidR="00CD506F" w:rsidRDefault="00CD50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6F"/>
    <w:rsid w:val="001A7C09"/>
    <w:rsid w:val="00577BD5"/>
    <w:rsid w:val="00656CBA"/>
    <w:rsid w:val="006A1F77"/>
    <w:rsid w:val="00733BE7"/>
    <w:rsid w:val="00AB52E8"/>
    <w:rsid w:val="00B16D3F"/>
    <w:rsid w:val="00BB41AC"/>
    <w:rsid w:val="00CD506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BEB0F"/>
  <w15:chartTrackingRefBased/>
  <w15:docId w15:val="{BE48F47C-6C11-4C51-99C2-89C8C14C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2019-10-03T19:07:00Z</dcterms:created>
  <dcterms:modified xsi:type="dcterms:W3CDTF">2019-10-03T19:07:00Z</dcterms:modified>
</cp:coreProperties>
</file>