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3B89D" w14:textId="77777777" w:rsidR="00D46D7D" w:rsidRDefault="00D46D7D" w:rsidP="00D46D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VALE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fl.1432)</w:t>
      </w:r>
    </w:p>
    <w:p w14:paraId="384E519A" w14:textId="77777777" w:rsidR="00D46D7D" w:rsidRDefault="00D46D7D" w:rsidP="00D46D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Menston, West Riding of Yorkshire. Yeoman.</w:t>
      </w:r>
    </w:p>
    <w:p w14:paraId="2F9D505F" w14:textId="77777777" w:rsidR="00D46D7D" w:rsidRDefault="00D46D7D" w:rsidP="00D46D7D">
      <w:pPr>
        <w:pStyle w:val="NoSpacing"/>
        <w:rPr>
          <w:rFonts w:cs="Times New Roman"/>
          <w:szCs w:val="24"/>
        </w:rPr>
      </w:pPr>
    </w:p>
    <w:p w14:paraId="412114AB" w14:textId="77777777" w:rsidR="00D46D7D" w:rsidRDefault="00D46D7D" w:rsidP="00D46D7D">
      <w:pPr>
        <w:pStyle w:val="NoSpacing"/>
        <w:rPr>
          <w:rFonts w:cs="Times New Roman"/>
          <w:szCs w:val="24"/>
        </w:rPr>
      </w:pPr>
    </w:p>
    <w:p w14:paraId="2D22BAE4" w14:textId="77777777" w:rsidR="00D46D7D" w:rsidRDefault="00D46D7D" w:rsidP="00D46D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 xml:space="preserve">1432 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Taillour</w:t>
      </w:r>
      <w:proofErr w:type="spellEnd"/>
      <w:r>
        <w:rPr>
          <w:rFonts w:cs="Times New Roman"/>
          <w:szCs w:val="24"/>
        </w:rPr>
        <w:t xml:space="preserve">(q.v.) brought a plaint of trespass and assault against </w:t>
      </w:r>
      <w:proofErr w:type="gramStart"/>
      <w:r>
        <w:rPr>
          <w:rFonts w:cs="Times New Roman"/>
          <w:szCs w:val="24"/>
        </w:rPr>
        <w:t>him</w:t>
      </w:r>
      <w:proofErr w:type="gramEnd"/>
    </w:p>
    <w:p w14:paraId="28687D58" w14:textId="77777777" w:rsidR="00D46D7D" w:rsidRDefault="00D46D7D" w:rsidP="00D46D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nine others.</w:t>
      </w:r>
    </w:p>
    <w:p w14:paraId="4B9D5B81" w14:textId="77777777" w:rsidR="00D46D7D" w:rsidRDefault="00D46D7D" w:rsidP="00D46D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935A9">
          <w:rPr>
            <w:rStyle w:val="Hyperlink"/>
            <w:rFonts w:cs="Times New Roman"/>
            <w:szCs w:val="24"/>
          </w:rPr>
          <w:t>https://waalt.uh.edu/index.php/CP40/685</w:t>
        </w:r>
      </w:hyperlink>
      <w:r>
        <w:rPr>
          <w:rFonts w:cs="Times New Roman"/>
          <w:szCs w:val="24"/>
        </w:rPr>
        <w:t xml:space="preserve"> )</w:t>
      </w:r>
    </w:p>
    <w:p w14:paraId="6ECC4917" w14:textId="77777777" w:rsidR="00D46D7D" w:rsidRDefault="00D46D7D" w:rsidP="00D46D7D">
      <w:pPr>
        <w:pStyle w:val="NoSpacing"/>
        <w:rPr>
          <w:rFonts w:cs="Times New Roman"/>
          <w:szCs w:val="24"/>
        </w:rPr>
      </w:pPr>
    </w:p>
    <w:p w14:paraId="2E1CE068" w14:textId="77777777" w:rsidR="00D46D7D" w:rsidRDefault="00D46D7D" w:rsidP="00D46D7D">
      <w:pPr>
        <w:pStyle w:val="NoSpacing"/>
        <w:rPr>
          <w:rFonts w:cs="Times New Roman"/>
          <w:szCs w:val="24"/>
        </w:rPr>
      </w:pPr>
    </w:p>
    <w:p w14:paraId="24D9C2BC" w14:textId="77777777" w:rsidR="00D46D7D" w:rsidRDefault="00D46D7D" w:rsidP="00D46D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March 2023</w:t>
      </w:r>
    </w:p>
    <w:p w14:paraId="7B395DC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EC8457" w14:textId="77777777" w:rsidR="00D46D7D" w:rsidRDefault="00D46D7D" w:rsidP="009139A6">
      <w:r>
        <w:separator/>
      </w:r>
    </w:p>
  </w:endnote>
  <w:endnote w:type="continuationSeparator" w:id="0">
    <w:p w14:paraId="4AE087C7" w14:textId="77777777" w:rsidR="00D46D7D" w:rsidRDefault="00D46D7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D4F2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B126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151D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E923F" w14:textId="77777777" w:rsidR="00D46D7D" w:rsidRDefault="00D46D7D" w:rsidP="009139A6">
      <w:r>
        <w:separator/>
      </w:r>
    </w:p>
  </w:footnote>
  <w:footnote w:type="continuationSeparator" w:id="0">
    <w:p w14:paraId="49B60183" w14:textId="77777777" w:rsidR="00D46D7D" w:rsidRDefault="00D46D7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BB7E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CA1A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052F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D7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46D7D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80092"/>
  <w15:chartTrackingRefBased/>
  <w15:docId w15:val="{9FF39A3A-E558-418C-878F-B1AB1DBB4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46D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8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2023-03-31T11:44:00Z</dcterms:created>
  <dcterms:modified xsi:type="dcterms:W3CDTF">2023-03-31T11:44:00Z</dcterms:modified>
</cp:coreProperties>
</file>