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5D0FD" w14:textId="6790CA35" w:rsidR="00BA00AB" w:rsidRDefault="008E2908" w:rsidP="009139A6">
      <w:pPr>
        <w:pStyle w:val="NoSpacing"/>
        <w:rPr>
          <w:rFonts w:cs="Times New Roman"/>
          <w:szCs w:val="24"/>
        </w:rPr>
      </w:pPr>
      <w:r>
        <w:rPr>
          <w:rFonts w:cs="Times New Roman"/>
          <w:szCs w:val="24"/>
          <w:u w:val="single"/>
        </w:rPr>
        <w:t>John VALE</w:t>
      </w:r>
      <w:r>
        <w:rPr>
          <w:rFonts w:cs="Times New Roman"/>
          <w:szCs w:val="24"/>
        </w:rPr>
        <w:t xml:space="preserve">       (fl.1464-5)</w:t>
      </w:r>
    </w:p>
    <w:p w14:paraId="38AA3E1A" w14:textId="03D6D846" w:rsidR="008E2908" w:rsidRDefault="008E2908" w:rsidP="009139A6">
      <w:pPr>
        <w:pStyle w:val="NoSpacing"/>
        <w:rPr>
          <w:rFonts w:cs="Times New Roman"/>
          <w:szCs w:val="24"/>
        </w:rPr>
      </w:pPr>
      <w:r>
        <w:rPr>
          <w:rFonts w:cs="Times New Roman"/>
          <w:szCs w:val="24"/>
        </w:rPr>
        <w:t>of London. Cutler.</w:t>
      </w:r>
    </w:p>
    <w:p w14:paraId="64339978" w14:textId="2A937899" w:rsidR="008E2908" w:rsidRDefault="008E2908" w:rsidP="009139A6">
      <w:pPr>
        <w:pStyle w:val="NoSpacing"/>
        <w:rPr>
          <w:rFonts w:cs="Times New Roman"/>
          <w:szCs w:val="24"/>
        </w:rPr>
      </w:pPr>
    </w:p>
    <w:p w14:paraId="76863D8D" w14:textId="16F43E5D" w:rsidR="008E2908" w:rsidRDefault="008E2908" w:rsidP="009139A6">
      <w:pPr>
        <w:pStyle w:val="NoSpacing"/>
        <w:rPr>
          <w:rFonts w:cs="Times New Roman"/>
          <w:szCs w:val="24"/>
        </w:rPr>
      </w:pPr>
    </w:p>
    <w:p w14:paraId="33093E3E" w14:textId="79E5435D" w:rsidR="008E2908" w:rsidRDefault="008E2908" w:rsidP="009139A6">
      <w:pPr>
        <w:pStyle w:val="NoSpacing"/>
        <w:rPr>
          <w:rFonts w:cs="Times New Roman"/>
          <w:szCs w:val="24"/>
        </w:rPr>
      </w:pPr>
      <w:r>
        <w:rPr>
          <w:rFonts w:cs="Times New Roman"/>
          <w:szCs w:val="24"/>
        </w:rPr>
        <w:t xml:space="preserve">         1464-5</w:t>
      </w:r>
      <w:r>
        <w:rPr>
          <w:rFonts w:cs="Times New Roman"/>
          <w:szCs w:val="24"/>
        </w:rPr>
        <w:tab/>
        <w:t>He was Senior Warden of the Cutlers’ Company.</w:t>
      </w:r>
    </w:p>
    <w:p w14:paraId="6B5649AF" w14:textId="1D1B6774" w:rsidR="008E2908" w:rsidRDefault="008E2908" w:rsidP="008E2908">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p.198)</w:t>
      </w:r>
    </w:p>
    <w:p w14:paraId="3F5C9F56" w14:textId="5F598A0C" w:rsidR="008E2908" w:rsidRDefault="008E2908" w:rsidP="008E2908">
      <w:pPr>
        <w:pStyle w:val="NoSpacing"/>
        <w:rPr>
          <w:rFonts w:eastAsia="Times New Roman" w:cs="Times New Roman"/>
          <w:szCs w:val="24"/>
        </w:rPr>
      </w:pPr>
    </w:p>
    <w:p w14:paraId="0911C61B" w14:textId="09E9A1D3" w:rsidR="008E2908" w:rsidRDefault="008E2908" w:rsidP="008E2908">
      <w:pPr>
        <w:pStyle w:val="NoSpacing"/>
        <w:rPr>
          <w:rFonts w:eastAsia="Times New Roman" w:cs="Times New Roman"/>
          <w:szCs w:val="24"/>
        </w:rPr>
      </w:pPr>
    </w:p>
    <w:p w14:paraId="62F1CEFA" w14:textId="7B231A21" w:rsidR="008E2908" w:rsidRPr="008E2908" w:rsidRDefault="008E2908" w:rsidP="008E2908">
      <w:pPr>
        <w:pStyle w:val="NoSpacing"/>
        <w:rPr>
          <w:rFonts w:cs="Times New Roman"/>
          <w:szCs w:val="24"/>
        </w:rPr>
      </w:pPr>
      <w:r>
        <w:rPr>
          <w:rFonts w:eastAsia="Times New Roman" w:cs="Times New Roman"/>
          <w:szCs w:val="24"/>
        </w:rPr>
        <w:t>16 November 2022</w:t>
      </w:r>
    </w:p>
    <w:sectPr w:rsidR="008E2908" w:rsidRPr="008E290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40EDA" w14:textId="77777777" w:rsidR="008E2908" w:rsidRDefault="008E2908" w:rsidP="009139A6">
      <w:r>
        <w:separator/>
      </w:r>
    </w:p>
  </w:endnote>
  <w:endnote w:type="continuationSeparator" w:id="0">
    <w:p w14:paraId="096BEE18" w14:textId="77777777" w:rsidR="008E2908" w:rsidRDefault="008E2908"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38D2C"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75581"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EF7CB"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F51CD" w14:textId="77777777" w:rsidR="008E2908" w:rsidRDefault="008E2908" w:rsidP="009139A6">
      <w:r>
        <w:separator/>
      </w:r>
    </w:p>
  </w:footnote>
  <w:footnote w:type="continuationSeparator" w:id="0">
    <w:p w14:paraId="007B4D79" w14:textId="77777777" w:rsidR="008E2908" w:rsidRDefault="008E2908"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7FB9D"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58CE3"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03292"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908"/>
    <w:rsid w:val="000666E0"/>
    <w:rsid w:val="002510B7"/>
    <w:rsid w:val="005C130B"/>
    <w:rsid w:val="00826F5C"/>
    <w:rsid w:val="008E2908"/>
    <w:rsid w:val="009139A6"/>
    <w:rsid w:val="009448BB"/>
    <w:rsid w:val="0094762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E64CC"/>
  <w15:chartTrackingRefBased/>
  <w15:docId w15:val="{A9A5A482-4001-4289-8ECF-F3DA4CA35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9</TotalTime>
  <Pages>1</Pages>
  <Words>48</Words>
  <Characters>279</Characters>
  <Application>Microsoft Office Word</Application>
  <DocSecurity>0</DocSecurity>
  <Lines>2</Lines>
  <Paragraphs>1</Paragraphs>
  <ScaleCrop>false</ScaleCrop>
  <Company/>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2022-11-16T15:10:00Z</dcterms:created>
  <dcterms:modified xsi:type="dcterms:W3CDTF">2022-11-16T15:19:00Z</dcterms:modified>
</cp:coreProperties>
</file>