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99B" w:rsidRDefault="00D0099B" w:rsidP="00D009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VALAUNCE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D0099B" w:rsidRDefault="00D0099B" w:rsidP="00D009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099B" w:rsidRDefault="00D0099B" w:rsidP="00D009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099B" w:rsidRDefault="00D0099B" w:rsidP="00D009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Ware, Hertfordshire,</w:t>
      </w:r>
    </w:p>
    <w:p w:rsidR="00D0099B" w:rsidRDefault="00D0099B" w:rsidP="00D009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Baynard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0099B" w:rsidRDefault="00D0099B" w:rsidP="00D009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24-179)</w:t>
      </w:r>
    </w:p>
    <w:p w:rsidR="00D0099B" w:rsidRDefault="00D0099B" w:rsidP="00D009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099B" w:rsidRDefault="00D0099B" w:rsidP="00D009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D0099B" w:rsidRDefault="00D0099B" w:rsidP="00D009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April 2016</w:t>
      </w:r>
      <w:bookmarkStart w:id="0" w:name="_GoBack"/>
      <w:bookmarkEnd w:id="0"/>
    </w:p>
    <w:sectPr w:rsidR="006B2F86" w:rsidRPr="00D009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99B" w:rsidRDefault="00D0099B" w:rsidP="00E71FC3">
      <w:pPr>
        <w:spacing w:after="0" w:line="240" w:lineRule="auto"/>
      </w:pPr>
      <w:r>
        <w:separator/>
      </w:r>
    </w:p>
  </w:endnote>
  <w:endnote w:type="continuationSeparator" w:id="0">
    <w:p w:rsidR="00D0099B" w:rsidRDefault="00D009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99B" w:rsidRDefault="00D0099B" w:rsidP="00E71FC3">
      <w:pPr>
        <w:spacing w:after="0" w:line="240" w:lineRule="auto"/>
      </w:pPr>
      <w:r>
        <w:separator/>
      </w:r>
    </w:p>
  </w:footnote>
  <w:footnote w:type="continuationSeparator" w:id="0">
    <w:p w:rsidR="00D0099B" w:rsidRDefault="00D009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99B"/>
    <w:rsid w:val="00AB52E8"/>
    <w:rsid w:val="00B16D3F"/>
    <w:rsid w:val="00D0099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285D4"/>
  <w15:chartTrackingRefBased/>
  <w15:docId w15:val="{B8766938-354E-483E-A3B1-3E74C6B6D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2016-04-24T21:05:00Z</dcterms:created>
  <dcterms:modified xsi:type="dcterms:W3CDTF">2016-04-24T21:06:00Z</dcterms:modified>
</cp:coreProperties>
</file>