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FFF4C65" w14:textId="77777777" w:rsidR="0014268E" w:rsidRDefault="0014268E" w:rsidP="0014268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VALAUNCE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6022A9C3" w14:textId="77777777" w:rsidR="0014268E" w:rsidRDefault="0014268E" w:rsidP="0014268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Peckham, Kent. Husbandman.</w:t>
      </w:r>
    </w:p>
    <w:p w14:paraId="2CD78D56" w14:textId="77777777" w:rsidR="0014268E" w:rsidRDefault="0014268E" w:rsidP="0014268E">
      <w:pPr>
        <w:rPr>
          <w:rFonts w:ascii="Times New Roman" w:hAnsi="Times New Roman" w:cs="Times New Roman"/>
        </w:rPr>
      </w:pPr>
    </w:p>
    <w:p w14:paraId="6455DA81" w14:textId="77777777" w:rsidR="0014268E" w:rsidRDefault="0014268E" w:rsidP="0014268E">
      <w:pPr>
        <w:rPr>
          <w:rFonts w:ascii="Times New Roman" w:hAnsi="Times New Roman" w:cs="Times New Roman"/>
        </w:rPr>
      </w:pPr>
    </w:p>
    <w:p w14:paraId="4CAC84E4" w14:textId="77777777" w:rsidR="0014268E" w:rsidRDefault="0014268E" w:rsidP="0014268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Thomas </w:t>
      </w:r>
      <w:proofErr w:type="spellStart"/>
      <w:r>
        <w:rPr>
          <w:rFonts w:ascii="Times New Roman" w:hAnsi="Times New Roman" w:cs="Times New Roman"/>
        </w:rPr>
        <w:t>Kneseworth</w:t>
      </w:r>
      <w:proofErr w:type="spellEnd"/>
      <w:r>
        <w:rPr>
          <w:rFonts w:ascii="Times New Roman" w:hAnsi="Times New Roman" w:cs="Times New Roman"/>
        </w:rPr>
        <w:t xml:space="preserve"> of London, draper(q.v.), brought a plaint of debt against</w:t>
      </w:r>
    </w:p>
    <w:p w14:paraId="11730C9A" w14:textId="77777777" w:rsidR="0014268E" w:rsidRDefault="0014268E" w:rsidP="0014268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him, Robert </w:t>
      </w:r>
      <w:proofErr w:type="spellStart"/>
      <w:r>
        <w:rPr>
          <w:rFonts w:ascii="Times New Roman" w:hAnsi="Times New Roman" w:cs="Times New Roman"/>
        </w:rPr>
        <w:t>Eyldewyn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Eynsford</w:t>
      </w:r>
      <w:proofErr w:type="spellEnd"/>
      <w:r>
        <w:rPr>
          <w:rFonts w:ascii="Times New Roman" w:hAnsi="Times New Roman" w:cs="Times New Roman"/>
        </w:rPr>
        <w:t xml:space="preserve">(q.v.) and Robert </w:t>
      </w:r>
      <w:proofErr w:type="spellStart"/>
      <w:r>
        <w:rPr>
          <w:rFonts w:ascii="Times New Roman" w:hAnsi="Times New Roman" w:cs="Times New Roman"/>
        </w:rPr>
        <w:t>Bybbygng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Eynsford</w:t>
      </w:r>
      <w:proofErr w:type="spellEnd"/>
      <w:r>
        <w:rPr>
          <w:rFonts w:ascii="Times New Roman" w:hAnsi="Times New Roman" w:cs="Times New Roman"/>
        </w:rPr>
        <w:t>(q.v.).</w:t>
      </w:r>
    </w:p>
    <w:p w14:paraId="05B72765" w14:textId="77777777" w:rsidR="0014268E" w:rsidRDefault="0014268E" w:rsidP="0014268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58367D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5E6F110D" w14:textId="77777777" w:rsidR="0014268E" w:rsidRDefault="0014268E" w:rsidP="0014268E">
      <w:pPr>
        <w:rPr>
          <w:rFonts w:ascii="Times New Roman" w:hAnsi="Times New Roman" w:cs="Times New Roman"/>
        </w:rPr>
      </w:pPr>
    </w:p>
    <w:p w14:paraId="65EE04E0" w14:textId="77777777" w:rsidR="0014268E" w:rsidRDefault="0014268E" w:rsidP="0014268E">
      <w:pPr>
        <w:rPr>
          <w:rFonts w:ascii="Times New Roman" w:hAnsi="Times New Roman" w:cs="Times New Roman"/>
        </w:rPr>
      </w:pPr>
    </w:p>
    <w:p w14:paraId="773DE774" w14:textId="77777777" w:rsidR="0014268E" w:rsidRDefault="0014268E" w:rsidP="0014268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 March 2018</w:t>
      </w:r>
    </w:p>
    <w:p w14:paraId="51C61281" w14:textId="77777777" w:rsidR="006B2F86" w:rsidRPr="00E71FC3" w:rsidRDefault="0014268E" w:rsidP="00E71FC3">
      <w:pPr>
        <w:pStyle w:val="NoSpacing"/>
      </w:pPr>
      <w:bookmarkStart w:id="0" w:name="_GoBack"/>
      <w:bookmarkEnd w:id="0"/>
    </w:p>
    <w:sectPr w:rsidR="006B2F86" w:rsidRPr="00E71FC3" w:rsidSect="0014268E">
      <w:footerReference w:type="default" r:id="rId7"/>
      <w:pgSz w:w="11906" w:h="16838"/>
      <w:pgMar w:top="1440" w:right="1106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0BED32C" w14:textId="77777777" w:rsidR="0014268E" w:rsidRDefault="0014268E" w:rsidP="00E71FC3">
      <w:r>
        <w:separator/>
      </w:r>
    </w:p>
  </w:endnote>
  <w:endnote w:type="continuationSeparator" w:id="0">
    <w:p w14:paraId="76B75E2D" w14:textId="77777777" w:rsidR="0014268E" w:rsidRDefault="0014268E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8B57D67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</w:t>
    </w:r>
    <w:proofErr w:type="gramStart"/>
    <w:r w:rsidR="00E71FC3">
      <w:t>S.Rogers</w:t>
    </w:r>
    <w:proofErr w:type="spellEnd"/>
    <w:proofErr w:type="gram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6C0BEB3" w14:textId="77777777" w:rsidR="0014268E" w:rsidRDefault="0014268E" w:rsidP="00E71FC3">
      <w:r>
        <w:separator/>
      </w:r>
    </w:p>
  </w:footnote>
  <w:footnote w:type="continuationSeparator" w:id="0">
    <w:p w14:paraId="63CF8D74" w14:textId="77777777" w:rsidR="0014268E" w:rsidRDefault="0014268E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268E"/>
    <w:rsid w:val="0014268E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2D9631"/>
  <w15:chartTrackingRefBased/>
  <w15:docId w15:val="{B47BC272-706D-4B13-BA78-798BE4BC2C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4268E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14268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56</Words>
  <Characters>321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2018-03-08T22:11:00Z</dcterms:created>
  <dcterms:modified xsi:type="dcterms:W3CDTF">2018-03-08T22:12:00Z</dcterms:modified>
</cp:coreProperties>
</file>