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2D1E5" w14:textId="77777777" w:rsidR="00D879C2" w:rsidRDefault="00D879C2" w:rsidP="00D879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VALANCE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58EB0440" w14:textId="77777777" w:rsidR="00D879C2" w:rsidRDefault="00D879C2" w:rsidP="00D879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Bladesmith.</w:t>
      </w:r>
    </w:p>
    <w:p w14:paraId="4B0EDEB8" w14:textId="77777777" w:rsidR="00D879C2" w:rsidRDefault="00D879C2" w:rsidP="00D879C2">
      <w:pPr>
        <w:pStyle w:val="NoSpacing"/>
        <w:rPr>
          <w:rFonts w:cs="Times New Roman"/>
          <w:szCs w:val="24"/>
        </w:rPr>
      </w:pPr>
    </w:p>
    <w:p w14:paraId="14832006" w14:textId="77777777" w:rsidR="00D879C2" w:rsidRDefault="00D879C2" w:rsidP="00D879C2">
      <w:pPr>
        <w:pStyle w:val="NoSpacing"/>
        <w:rPr>
          <w:rFonts w:cs="Times New Roman"/>
          <w:szCs w:val="24"/>
        </w:rPr>
      </w:pPr>
    </w:p>
    <w:p w14:paraId="05703E3B" w14:textId="77777777" w:rsidR="00D879C2" w:rsidRDefault="00D879C2" w:rsidP="00D879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>Alice Kays(q.v.) brought a plaint of trespass against him.</w:t>
      </w:r>
    </w:p>
    <w:p w14:paraId="3E100BD1" w14:textId="77777777" w:rsidR="00D879C2" w:rsidRDefault="00D879C2" w:rsidP="00D879C2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( </w:t>
      </w:r>
      <w:hyperlink r:id="rId6" w:history="1">
        <w:r w:rsidRPr="00F32AF9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08A2151D" w14:textId="77777777" w:rsidR="00D879C2" w:rsidRDefault="00D879C2" w:rsidP="00D879C2">
      <w:pPr>
        <w:pStyle w:val="NoSpacing"/>
        <w:rPr>
          <w:rFonts w:cs="Times New Roman"/>
          <w:szCs w:val="24"/>
        </w:rPr>
      </w:pPr>
    </w:p>
    <w:p w14:paraId="4D10B840" w14:textId="77777777" w:rsidR="00D879C2" w:rsidRDefault="00D879C2" w:rsidP="00D879C2">
      <w:pPr>
        <w:pStyle w:val="NoSpacing"/>
        <w:rPr>
          <w:rFonts w:cs="Times New Roman"/>
          <w:szCs w:val="24"/>
        </w:rPr>
      </w:pPr>
    </w:p>
    <w:p w14:paraId="15794A5E" w14:textId="77777777" w:rsidR="00D879C2" w:rsidRDefault="00D879C2" w:rsidP="00D879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2023</w:t>
      </w:r>
    </w:p>
    <w:p w14:paraId="70FBDF76" w14:textId="77777777" w:rsidR="00BA00AB" w:rsidRPr="00D879C2" w:rsidRDefault="00BA00AB" w:rsidP="00D879C2"/>
    <w:sectPr w:rsidR="00BA00AB" w:rsidRPr="00D879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CCB6F" w14:textId="77777777" w:rsidR="00D879C2" w:rsidRDefault="00D879C2" w:rsidP="009139A6">
      <w:r>
        <w:separator/>
      </w:r>
    </w:p>
  </w:endnote>
  <w:endnote w:type="continuationSeparator" w:id="0">
    <w:p w14:paraId="3559BFC6" w14:textId="77777777" w:rsidR="00D879C2" w:rsidRDefault="00D879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E6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114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BEE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8AABB" w14:textId="77777777" w:rsidR="00D879C2" w:rsidRDefault="00D879C2" w:rsidP="009139A6">
      <w:r>
        <w:separator/>
      </w:r>
    </w:p>
  </w:footnote>
  <w:footnote w:type="continuationSeparator" w:id="0">
    <w:p w14:paraId="51CBFD97" w14:textId="77777777" w:rsidR="00D879C2" w:rsidRDefault="00D879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3A6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F24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1FA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9C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879C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2AA90"/>
  <w15:chartTrackingRefBased/>
  <w15:docId w15:val="{73D8FEC6-D928-41B4-B1A6-E33AE81D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879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2023-04-02T09:47:00Z</dcterms:created>
  <dcterms:modified xsi:type="dcterms:W3CDTF">2023-04-02T09:47:00Z</dcterms:modified>
</cp:coreProperties>
</file>