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A49" w:rsidRDefault="00361A49" w:rsidP="00361A49">
      <w:pPr>
        <w:pStyle w:val="NoSpacing"/>
      </w:pPr>
      <w:r>
        <w:rPr>
          <w:u w:val="single"/>
        </w:rPr>
        <w:t>Simon VAGHEN</w:t>
      </w:r>
      <w:r>
        <w:t xml:space="preserve">         </w:t>
      </w:r>
      <w:r>
        <w:t>(fl.1450)</w:t>
      </w:r>
    </w:p>
    <w:p w:rsidR="00361A49" w:rsidRDefault="00361A49" w:rsidP="00361A49">
      <w:pPr>
        <w:pStyle w:val="NoSpacing"/>
      </w:pPr>
      <w:r>
        <w:t>of Gravesend</w:t>
      </w:r>
      <w:r>
        <w:t xml:space="preserve">, Kent. </w:t>
      </w:r>
      <w:r>
        <w:t>Gentleman.</w:t>
      </w:r>
      <w:bookmarkStart w:id="0" w:name="_GoBack"/>
      <w:bookmarkEnd w:id="0"/>
    </w:p>
    <w:p w:rsidR="00361A49" w:rsidRDefault="00361A49" w:rsidP="00361A49">
      <w:pPr>
        <w:pStyle w:val="NoSpacing"/>
      </w:pPr>
    </w:p>
    <w:p w:rsidR="00361A49" w:rsidRDefault="00361A49" w:rsidP="00361A49">
      <w:pPr>
        <w:pStyle w:val="NoSpacing"/>
      </w:pPr>
    </w:p>
    <w:p w:rsidR="00361A49" w:rsidRDefault="00361A49" w:rsidP="00361A4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p.354)</w:t>
      </w:r>
    </w:p>
    <w:p w:rsidR="00361A49" w:rsidRDefault="00361A49" w:rsidP="00361A49">
      <w:pPr>
        <w:pStyle w:val="NoSpacing"/>
      </w:pPr>
    </w:p>
    <w:p w:rsidR="00361A49" w:rsidRDefault="00361A49" w:rsidP="00361A49">
      <w:pPr>
        <w:pStyle w:val="NoSpacing"/>
      </w:pPr>
    </w:p>
    <w:p w:rsidR="00361A49" w:rsidRDefault="00361A49" w:rsidP="00361A49">
      <w:pPr>
        <w:pStyle w:val="NoSpacing"/>
      </w:pPr>
      <w:r>
        <w:t>10 September 2016</w:t>
      </w:r>
    </w:p>
    <w:p w:rsidR="006B2F86" w:rsidRPr="00361A49" w:rsidRDefault="00361A49" w:rsidP="00E71FC3">
      <w:pPr>
        <w:pStyle w:val="NoSpacing"/>
      </w:pPr>
    </w:p>
    <w:sectPr w:rsidR="006B2F86" w:rsidRPr="00361A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A49" w:rsidRDefault="00361A49" w:rsidP="00E71FC3">
      <w:pPr>
        <w:spacing w:after="0" w:line="240" w:lineRule="auto"/>
      </w:pPr>
      <w:r>
        <w:separator/>
      </w:r>
    </w:p>
  </w:endnote>
  <w:endnote w:type="continuationSeparator" w:id="0">
    <w:p w:rsidR="00361A49" w:rsidRDefault="00361A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A49" w:rsidRDefault="00361A49" w:rsidP="00E71FC3">
      <w:pPr>
        <w:spacing w:after="0" w:line="240" w:lineRule="auto"/>
      </w:pPr>
      <w:r>
        <w:separator/>
      </w:r>
    </w:p>
  </w:footnote>
  <w:footnote w:type="continuationSeparator" w:id="0">
    <w:p w:rsidR="00361A49" w:rsidRDefault="00361A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A49"/>
    <w:rsid w:val="001A7C09"/>
    <w:rsid w:val="00361A4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9922E"/>
  <w15:chartTrackingRefBased/>
  <w15:docId w15:val="{75ACF6CB-E656-4A48-90CB-CEBFE44A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2016-09-10T19:25:00Z</dcterms:created>
  <dcterms:modified xsi:type="dcterms:W3CDTF">2016-09-10T19:26:00Z</dcterms:modified>
</cp:coreProperties>
</file>