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D5193" w14:textId="77777777" w:rsidR="007A2003" w:rsidRDefault="007A2003" w:rsidP="007A2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VAGHAN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38F4A1E" w14:textId="77777777" w:rsidR="007A2003" w:rsidRDefault="007A2003" w:rsidP="007A2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Eastnor</w:t>
      </w:r>
      <w:proofErr w:type="spellEnd"/>
      <w:r>
        <w:rPr>
          <w:rFonts w:ascii="Times New Roman" w:hAnsi="Times New Roman" w:cs="Times New Roman"/>
        </w:rPr>
        <w:t>, Herefordshire. Clerk.</w:t>
      </w:r>
    </w:p>
    <w:p w14:paraId="0B1B5950" w14:textId="77777777" w:rsidR="007A2003" w:rsidRDefault="007A2003" w:rsidP="007A2003">
      <w:pPr>
        <w:rPr>
          <w:rFonts w:ascii="Times New Roman" w:hAnsi="Times New Roman" w:cs="Times New Roman"/>
        </w:rPr>
      </w:pPr>
    </w:p>
    <w:p w14:paraId="333E0191" w14:textId="77777777" w:rsidR="007A2003" w:rsidRDefault="007A2003" w:rsidP="007A2003">
      <w:pPr>
        <w:rPr>
          <w:rFonts w:ascii="Times New Roman" w:hAnsi="Times New Roman" w:cs="Times New Roman"/>
        </w:rPr>
      </w:pPr>
    </w:p>
    <w:p w14:paraId="6CCEF7A8" w14:textId="77777777" w:rsidR="007A2003" w:rsidRDefault="007A2003" w:rsidP="007A2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Hugh </w:t>
      </w:r>
      <w:proofErr w:type="spellStart"/>
      <w:r>
        <w:rPr>
          <w:rFonts w:ascii="Times New Roman" w:hAnsi="Times New Roman" w:cs="Times New Roman"/>
        </w:rPr>
        <w:t>Pede</w:t>
      </w:r>
      <w:proofErr w:type="spellEnd"/>
      <w:r>
        <w:rPr>
          <w:rFonts w:ascii="Times New Roman" w:hAnsi="Times New Roman" w:cs="Times New Roman"/>
        </w:rPr>
        <w:t xml:space="preserve">(q.v.) and Sampson </w:t>
      </w:r>
      <w:proofErr w:type="spellStart"/>
      <w:r>
        <w:rPr>
          <w:rFonts w:ascii="Times New Roman" w:hAnsi="Times New Roman" w:cs="Times New Roman"/>
        </w:rPr>
        <w:t>Chalner</w:t>
      </w:r>
      <w:proofErr w:type="spellEnd"/>
      <w:r>
        <w:rPr>
          <w:rFonts w:ascii="Times New Roman" w:hAnsi="Times New Roman" w:cs="Times New Roman"/>
        </w:rPr>
        <w:t>(q.v.), as the executors of Richard</w:t>
      </w:r>
    </w:p>
    <w:p w14:paraId="5AFFDC05" w14:textId="77777777" w:rsidR="007A2003" w:rsidRDefault="007A2003" w:rsidP="007A2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Pede</w:t>
      </w:r>
      <w:proofErr w:type="spellEnd"/>
      <w:r>
        <w:rPr>
          <w:rFonts w:ascii="Times New Roman" w:hAnsi="Times New Roman" w:cs="Times New Roman"/>
        </w:rPr>
        <w:t>, Dean of Hereford Cathedral(q.v.), brought a plaint of debt against him.</w:t>
      </w:r>
    </w:p>
    <w:p w14:paraId="24A88C8D" w14:textId="77777777" w:rsidR="007A2003" w:rsidRDefault="007A2003" w:rsidP="007A2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124C3CD" w14:textId="77777777" w:rsidR="007A2003" w:rsidRDefault="007A2003" w:rsidP="007A2003">
      <w:pPr>
        <w:rPr>
          <w:rFonts w:ascii="Times New Roman" w:hAnsi="Times New Roman" w:cs="Times New Roman"/>
        </w:rPr>
      </w:pPr>
    </w:p>
    <w:p w14:paraId="2A7893B9" w14:textId="77777777" w:rsidR="007A2003" w:rsidRDefault="007A2003" w:rsidP="007A2003">
      <w:pPr>
        <w:rPr>
          <w:rFonts w:ascii="Times New Roman" w:hAnsi="Times New Roman" w:cs="Times New Roman"/>
        </w:rPr>
      </w:pPr>
    </w:p>
    <w:p w14:paraId="6EC7EA9C" w14:textId="77777777" w:rsidR="007A2003" w:rsidRDefault="007A2003" w:rsidP="007A2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2018</w:t>
      </w:r>
    </w:p>
    <w:p w14:paraId="576E6D8C" w14:textId="77777777" w:rsidR="006B2F86" w:rsidRPr="00E71FC3" w:rsidRDefault="007A20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1762D" w14:textId="77777777" w:rsidR="007A2003" w:rsidRDefault="007A2003" w:rsidP="00E71FC3">
      <w:r>
        <w:separator/>
      </w:r>
    </w:p>
  </w:endnote>
  <w:endnote w:type="continuationSeparator" w:id="0">
    <w:p w14:paraId="68E0997E" w14:textId="77777777" w:rsidR="007A2003" w:rsidRDefault="007A20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772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D7A96" w14:textId="77777777" w:rsidR="007A2003" w:rsidRDefault="007A2003" w:rsidP="00E71FC3">
      <w:r>
        <w:separator/>
      </w:r>
    </w:p>
  </w:footnote>
  <w:footnote w:type="continuationSeparator" w:id="0">
    <w:p w14:paraId="3698FA9D" w14:textId="77777777" w:rsidR="007A2003" w:rsidRDefault="007A20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03"/>
    <w:rsid w:val="001A7C09"/>
    <w:rsid w:val="00577BD5"/>
    <w:rsid w:val="00656CBA"/>
    <w:rsid w:val="006A1F77"/>
    <w:rsid w:val="00733BE7"/>
    <w:rsid w:val="007A20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45204"/>
  <w15:chartTrackingRefBased/>
  <w15:docId w15:val="{CC83663B-7394-4880-9F0C-7DD92E80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0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2018-10-02T19:58:00Z</dcterms:created>
  <dcterms:modified xsi:type="dcterms:W3CDTF">2018-10-02T19:59:00Z</dcterms:modified>
</cp:coreProperties>
</file>