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D2C42" w14:textId="522DF35E" w:rsidR="008C0C0C" w:rsidRDefault="008C0C0C" w:rsidP="008C0C0C">
      <w:pPr>
        <w:pStyle w:val="NoSpacing"/>
      </w:pPr>
      <w:r>
        <w:rPr>
          <w:u w:val="single"/>
        </w:rPr>
        <w:t>John VAGHAN</w:t>
      </w:r>
      <w:r>
        <w:t xml:space="preserve">      </w:t>
      </w:r>
      <w:r>
        <w:t>(fl.14</w:t>
      </w:r>
      <w:r>
        <w:t>65</w:t>
      </w:r>
      <w:r>
        <w:t>)</w:t>
      </w:r>
    </w:p>
    <w:p w14:paraId="3737C834" w14:textId="77777777" w:rsidR="008C0C0C" w:rsidRDefault="008C0C0C" w:rsidP="008C0C0C">
      <w:pPr>
        <w:pStyle w:val="NoSpacing"/>
      </w:pPr>
      <w:r>
        <w:t xml:space="preserve">Rector of the church of </w:t>
      </w:r>
      <w:proofErr w:type="spellStart"/>
      <w:r>
        <w:t>St.John</w:t>
      </w:r>
      <w:proofErr w:type="spellEnd"/>
      <w:r>
        <w:t xml:space="preserve"> the Baptist, Aston </w:t>
      </w:r>
      <w:proofErr w:type="spellStart"/>
      <w:r>
        <w:t>Ingham</w:t>
      </w:r>
      <w:proofErr w:type="spellEnd"/>
      <w:r>
        <w:t>, Herefordshire.</w:t>
      </w:r>
    </w:p>
    <w:p w14:paraId="72083FC4" w14:textId="77777777" w:rsidR="008C0C0C" w:rsidRDefault="008C0C0C" w:rsidP="008C0C0C">
      <w:pPr>
        <w:pStyle w:val="NoSpacing"/>
      </w:pPr>
    </w:p>
    <w:p w14:paraId="418329FB" w14:textId="77777777" w:rsidR="008C0C0C" w:rsidRDefault="008C0C0C" w:rsidP="008C0C0C">
      <w:pPr>
        <w:pStyle w:val="NoSpacing"/>
      </w:pPr>
    </w:p>
    <w:p w14:paraId="5FEE4BB0" w14:textId="637562BA" w:rsidR="008C0C0C" w:rsidRDefault="008C0C0C" w:rsidP="008C0C0C">
      <w:pPr>
        <w:pStyle w:val="NoSpacing"/>
      </w:pPr>
      <w:r>
        <w:t>21 Aug.1465</w:t>
      </w:r>
      <w:bookmarkStart w:id="0" w:name="_GoBack"/>
      <w:bookmarkEnd w:id="0"/>
      <w:r>
        <w:tab/>
        <w:t>He became Rector.</w:t>
      </w:r>
    </w:p>
    <w:p w14:paraId="53DA800B" w14:textId="77777777" w:rsidR="008C0C0C" w:rsidRDefault="008C0C0C" w:rsidP="008C0C0C">
      <w:pPr>
        <w:pStyle w:val="NoSpacing"/>
      </w:pPr>
      <w:r>
        <w:tab/>
      </w:r>
      <w:r>
        <w:tab/>
        <w:t>(</w:t>
      </w:r>
      <w:hyperlink r:id="rId6" w:history="1">
        <w:r w:rsidRPr="008255BF">
          <w:rPr>
            <w:rStyle w:val="Hyperlink"/>
          </w:rPr>
          <w:t>www.melocki.org.uk/diocese/AstonIngham.html</w:t>
        </w:r>
      </w:hyperlink>
      <w:r>
        <w:t>)</w:t>
      </w:r>
    </w:p>
    <w:p w14:paraId="006F0F6D" w14:textId="77777777" w:rsidR="008C0C0C" w:rsidRDefault="008C0C0C" w:rsidP="008C0C0C">
      <w:pPr>
        <w:pStyle w:val="NoSpacing"/>
      </w:pPr>
    </w:p>
    <w:p w14:paraId="3FAF6B84" w14:textId="77777777" w:rsidR="008C0C0C" w:rsidRDefault="008C0C0C" w:rsidP="008C0C0C">
      <w:pPr>
        <w:pStyle w:val="NoSpacing"/>
      </w:pPr>
    </w:p>
    <w:p w14:paraId="47BC7328" w14:textId="77777777" w:rsidR="008C0C0C" w:rsidRPr="00BD708A" w:rsidRDefault="008C0C0C" w:rsidP="008C0C0C">
      <w:pPr>
        <w:pStyle w:val="NoSpacing"/>
      </w:pPr>
      <w:r>
        <w:t>12 September 2019</w:t>
      </w:r>
    </w:p>
    <w:p w14:paraId="62513242" w14:textId="1E208864" w:rsidR="006B2F86" w:rsidRPr="008C0C0C" w:rsidRDefault="008C0C0C" w:rsidP="00E71FC3">
      <w:pPr>
        <w:pStyle w:val="NoSpacing"/>
      </w:pPr>
    </w:p>
    <w:sectPr w:rsidR="006B2F86" w:rsidRPr="008C0C0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552AC" w14:textId="77777777" w:rsidR="008C0C0C" w:rsidRDefault="008C0C0C" w:rsidP="00E71FC3">
      <w:pPr>
        <w:spacing w:after="0" w:line="240" w:lineRule="auto"/>
      </w:pPr>
      <w:r>
        <w:separator/>
      </w:r>
    </w:p>
  </w:endnote>
  <w:endnote w:type="continuationSeparator" w:id="0">
    <w:p w14:paraId="7F90A6BD" w14:textId="77777777" w:rsidR="008C0C0C" w:rsidRDefault="008C0C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190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37EAE" w14:textId="77777777" w:rsidR="008C0C0C" w:rsidRDefault="008C0C0C" w:rsidP="00E71FC3">
      <w:pPr>
        <w:spacing w:after="0" w:line="240" w:lineRule="auto"/>
      </w:pPr>
      <w:r>
        <w:separator/>
      </w:r>
    </w:p>
  </w:footnote>
  <w:footnote w:type="continuationSeparator" w:id="0">
    <w:p w14:paraId="1C65014F" w14:textId="77777777" w:rsidR="008C0C0C" w:rsidRDefault="008C0C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C0C"/>
    <w:rsid w:val="001A7C09"/>
    <w:rsid w:val="00577BD5"/>
    <w:rsid w:val="00656CBA"/>
    <w:rsid w:val="006A1F77"/>
    <w:rsid w:val="00733BE7"/>
    <w:rsid w:val="008C0C0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2498C"/>
  <w15:chartTrackingRefBased/>
  <w15:docId w15:val="{4E33FB1F-3A95-4AF6-BE63-08E29CB0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C0C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AstonIngham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2019-09-12T12:54:00Z</dcterms:created>
  <dcterms:modified xsi:type="dcterms:W3CDTF">2019-09-12T12:56:00Z</dcterms:modified>
</cp:coreProperties>
</file>